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02AA5" w14:textId="77777777" w:rsidR="00EB2898" w:rsidRDefault="00970D3F">
      <w:r>
        <w:rPr>
          <w:noProof/>
          <w:lang w:eastAsia="en-GB"/>
        </w:rPr>
        <w:drawing>
          <wp:anchor distT="0" distB="0" distL="114300" distR="114300" simplePos="0" relativeHeight="251658752" behindDoc="0" locked="0" layoutInCell="1" allowOverlap="1" wp14:anchorId="7FB98CF3" wp14:editId="0C6141FD">
            <wp:simplePos x="0" y="0"/>
            <wp:positionH relativeFrom="column">
              <wp:posOffset>381359</wp:posOffset>
            </wp:positionH>
            <wp:positionV relativeFrom="paragraph">
              <wp:posOffset>-246584</wp:posOffset>
            </wp:positionV>
            <wp:extent cx="636294" cy="793631"/>
            <wp:effectExtent l="19050" t="0" r="0" b="0"/>
            <wp:wrapNone/>
            <wp:docPr id="6" name="Picture 6" descr="llandaff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andaff_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94" cy="793631"/>
                    </a:xfrm>
                    <a:prstGeom prst="rect">
                      <a:avLst/>
                    </a:prstGeom>
                    <a:noFill/>
                  </pic:spPr>
                </pic:pic>
              </a:graphicData>
            </a:graphic>
          </wp:anchor>
        </w:drawing>
      </w:r>
      <w:r w:rsidR="00A656B6">
        <w:rPr>
          <w:noProof/>
          <w:lang w:eastAsia="en-GB"/>
        </w:rPr>
        <mc:AlternateContent>
          <mc:Choice Requires="wps">
            <w:drawing>
              <wp:anchor distT="0" distB="0" distL="114300" distR="114300" simplePos="0" relativeHeight="251656704" behindDoc="0" locked="0" layoutInCell="1" allowOverlap="1" wp14:anchorId="0A2D3632" wp14:editId="0384C0E2">
                <wp:simplePos x="0" y="0"/>
                <wp:positionH relativeFrom="column">
                  <wp:posOffset>1257300</wp:posOffset>
                </wp:positionH>
                <wp:positionV relativeFrom="paragraph">
                  <wp:posOffset>-245110</wp:posOffset>
                </wp:positionV>
                <wp:extent cx="4184650" cy="93408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9340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0ADF7B0" w14:textId="77777777" w:rsidR="0070517B" w:rsidRPr="0032278F" w:rsidRDefault="0070517B" w:rsidP="0070517B">
                            <w:pPr>
                              <w:spacing w:after="0"/>
                              <w:jc w:val="center"/>
                              <w:rPr>
                                <w:b/>
                              </w:rPr>
                            </w:pPr>
                            <w:r w:rsidRPr="0032278F">
                              <w:rPr>
                                <w:b/>
                              </w:rPr>
                              <w:t>Aberdare Town Church in Wales Primary School</w:t>
                            </w:r>
                          </w:p>
                          <w:p w14:paraId="5D03FD8B" w14:textId="77777777" w:rsidR="0070517B" w:rsidRDefault="0070517B" w:rsidP="0070517B">
                            <w:pPr>
                              <w:jc w:val="center"/>
                              <w:rPr>
                                <w:b/>
                              </w:rPr>
                            </w:pPr>
                            <w:r w:rsidRPr="0032278F">
                              <w:rPr>
                                <w:b/>
                              </w:rPr>
                              <w:t xml:space="preserve">Ysgol </w:t>
                            </w:r>
                            <w:proofErr w:type="spellStart"/>
                            <w:r w:rsidR="00460226" w:rsidRPr="0032278F">
                              <w:rPr>
                                <w:b/>
                              </w:rPr>
                              <w:t>Gynradd</w:t>
                            </w:r>
                            <w:proofErr w:type="spellEnd"/>
                            <w:r w:rsidR="00460226" w:rsidRPr="0032278F">
                              <w:rPr>
                                <w:b/>
                              </w:rPr>
                              <w:t xml:space="preserve"> </w:t>
                            </w:r>
                            <w:proofErr w:type="spellStart"/>
                            <w:r w:rsidRPr="0032278F">
                              <w:rPr>
                                <w:b/>
                              </w:rPr>
                              <w:t>Eglwys</w:t>
                            </w:r>
                            <w:proofErr w:type="spellEnd"/>
                            <w:r w:rsidRPr="0032278F">
                              <w:rPr>
                                <w:b/>
                              </w:rPr>
                              <w:t xml:space="preserve"> y </w:t>
                            </w:r>
                            <w:proofErr w:type="spellStart"/>
                            <w:r w:rsidRPr="0032278F">
                              <w:rPr>
                                <w:b/>
                              </w:rPr>
                              <w:t>Dref</w:t>
                            </w:r>
                            <w:proofErr w:type="spellEnd"/>
                            <w:r w:rsidRPr="0032278F">
                              <w:rPr>
                                <w:b/>
                              </w:rPr>
                              <w:t xml:space="preserve"> </w:t>
                            </w:r>
                            <w:proofErr w:type="spellStart"/>
                            <w:r w:rsidRPr="0032278F">
                              <w:rPr>
                                <w:b/>
                              </w:rPr>
                              <w:t>Aberd</w:t>
                            </w:r>
                            <w:r w:rsidRPr="0032278F">
                              <w:rPr>
                                <w:rFonts w:cs="Calibri"/>
                                <w:b/>
                              </w:rPr>
                              <w:t>â</w:t>
                            </w:r>
                            <w:r w:rsidRPr="0032278F">
                              <w:rPr>
                                <w:b/>
                              </w:rPr>
                              <w:t>r</w:t>
                            </w:r>
                            <w:proofErr w:type="spellEnd"/>
                          </w:p>
                          <w:p w14:paraId="7D2298D5" w14:textId="77777777" w:rsidR="00AF20DF" w:rsidRDefault="00415641" w:rsidP="0070517B">
                            <w:pPr>
                              <w:jc w:val="center"/>
                              <w:rPr>
                                <w:b/>
                              </w:rPr>
                            </w:pPr>
                            <w:r>
                              <w:rPr>
                                <w:b/>
                              </w:rPr>
                              <w:t>Spring</w:t>
                            </w:r>
                            <w:r w:rsidR="003E0381">
                              <w:rPr>
                                <w:b/>
                              </w:rPr>
                              <w:t xml:space="preserve"> Term – Newsletter </w:t>
                            </w:r>
                            <w:r w:rsidR="00D042B9">
                              <w:rPr>
                                <w:b/>
                              </w:rPr>
                              <w:t>– Friday March 12</w:t>
                            </w:r>
                            <w:r w:rsidR="00D042B9" w:rsidRPr="00D042B9">
                              <w:rPr>
                                <w:b/>
                                <w:vertAlign w:val="superscript"/>
                              </w:rPr>
                              <w:t>th</w:t>
                            </w:r>
                            <w:r w:rsidR="00D042B9">
                              <w:rPr>
                                <w: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19.3pt;width:329.5pt;height:73.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" filled="f" stroked="f">
                <v:textbox style="mso-fit-shape-to-text:t">
                  <w:txbxContent>
                    <w:p w:rsidR="0070517B" w:rsidRPr="0032278F" w:rsidRDefault="0070517B" w:rsidP="0070517B">
                      <w:pPr>
                        <w:spacing w:after="0"/>
                        <w:jc w:val="center"/>
                        <w:rPr>
                          <w:b/>
                        </w:rPr>
                      </w:pPr>
                      <w:r w:rsidRPr="0032278F">
                        <w:rPr>
                          <w:b/>
                        </w:rPr>
                        <w:t>Aberdare Town Church in Wales Primary School</w:t>
                      </w:r>
                    </w:p>
                    <w:p w:rsidR="0070517B" w:rsidRDefault="0070517B" w:rsidP="0070517B">
                      <w:pPr>
                        <w:jc w:val="center"/>
                        <w:rPr>
                          <w:b/>
                        </w:rPr>
                      </w:pPr>
                      <w:r w:rsidRPr="0032278F">
                        <w:rPr>
                          <w:b/>
                        </w:rPr>
                        <w:t xml:space="preserve">Ysgol </w:t>
                      </w:r>
                      <w:r w:rsidR="00460226" w:rsidRPr="0032278F">
                        <w:rPr>
                          <w:b/>
                        </w:rPr>
                        <w:t xml:space="preserve">Gynradd </w:t>
                      </w:r>
                      <w:r w:rsidRPr="0032278F">
                        <w:rPr>
                          <w:b/>
                        </w:rPr>
                        <w:t>Eglwys y Dref Aberd</w:t>
                      </w:r>
                      <w:r w:rsidRPr="0032278F">
                        <w:rPr>
                          <w:rFonts w:cs="Calibri"/>
                          <w:b/>
                        </w:rPr>
                        <w:t>â</w:t>
                      </w:r>
                      <w:r w:rsidRPr="0032278F">
                        <w:rPr>
                          <w:b/>
                        </w:rPr>
                        <w:t>r</w:t>
                      </w:r>
                    </w:p>
                    <w:p w:rsidR="00AF20DF" w:rsidRDefault="00415641" w:rsidP="0070517B">
                      <w:pPr>
                        <w:jc w:val="center"/>
                        <w:rPr>
                          <w:b/>
                        </w:rPr>
                      </w:pPr>
                      <w:r>
                        <w:rPr>
                          <w:b/>
                        </w:rPr>
                        <w:t>Spring</w:t>
                      </w:r>
                      <w:r w:rsidR="003E0381">
                        <w:rPr>
                          <w:b/>
                        </w:rPr>
                        <w:t xml:space="preserve"> Term – Newsletter </w:t>
                      </w:r>
                      <w:r w:rsidR="00D042B9">
                        <w:rPr>
                          <w:b/>
                        </w:rPr>
                        <w:t>– Friday March 12</w:t>
                      </w:r>
                      <w:r w:rsidR="00D042B9" w:rsidRPr="00D042B9">
                        <w:rPr>
                          <w:b/>
                          <w:vertAlign w:val="superscript"/>
                        </w:rPr>
                        <w:t>th</w:t>
                      </w:r>
                      <w:r w:rsidR="00D042B9">
                        <w:rPr>
                          <w:b/>
                        </w:rPr>
                        <w:t xml:space="preserve"> </w:t>
                      </w:r>
                    </w:p>
                  </w:txbxContent>
                </v:textbox>
              </v:shape>
            </w:pict>
          </mc:Fallback>
        </mc:AlternateContent>
      </w:r>
      <w:r w:rsidR="00107628">
        <w:rPr>
          <w:noProof/>
          <w:lang w:eastAsia="en-GB"/>
        </w:rPr>
        <w:drawing>
          <wp:anchor distT="0" distB="0" distL="114300" distR="114300" simplePos="0" relativeHeight="251657728" behindDoc="0" locked="0" layoutInCell="1" allowOverlap="1" wp14:anchorId="16E851BB" wp14:editId="69942C2D">
            <wp:simplePos x="0" y="0"/>
            <wp:positionH relativeFrom="column">
              <wp:posOffset>5817235</wp:posOffset>
            </wp:positionH>
            <wp:positionV relativeFrom="paragraph">
              <wp:posOffset>-243205</wp:posOffset>
            </wp:positionV>
            <wp:extent cx="812165" cy="812165"/>
            <wp:effectExtent l="0" t="0" r="635" b="635"/>
            <wp:wrapNone/>
            <wp:docPr id="5" name="Picture 5" descr="Aberdare 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erdare 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pic:spPr>
                </pic:pic>
              </a:graphicData>
            </a:graphic>
          </wp:anchor>
        </w:drawing>
      </w:r>
    </w:p>
    <w:p w14:paraId="2610C346" w14:textId="77777777" w:rsidR="0070517B" w:rsidRDefault="0070517B"/>
    <w:p w14:paraId="6C202B45" w14:textId="77777777" w:rsidR="00225DC2" w:rsidRDefault="00EB2898" w:rsidP="00225DC2">
      <w:pPr>
        <w:spacing w:after="0"/>
        <w:ind w:firstLine="720"/>
      </w:pPr>
      <w:r>
        <w:tab/>
      </w:r>
    </w:p>
    <w:p w14:paraId="2928E3EA" w14:textId="77777777" w:rsidR="00225DC2" w:rsidRPr="00B022DB" w:rsidRDefault="00225DC2" w:rsidP="00225DC2">
      <w:pPr>
        <w:spacing w:after="0"/>
        <w:rPr>
          <w:sz w:val="24"/>
          <w:szCs w:val="24"/>
        </w:rPr>
      </w:pPr>
      <w:r w:rsidRPr="00B022DB">
        <w:rPr>
          <w:sz w:val="24"/>
          <w:szCs w:val="24"/>
        </w:rPr>
        <w:t>Dear Parents,</w:t>
      </w:r>
    </w:p>
    <w:p w14:paraId="20BC4693" w14:textId="77777777" w:rsidR="009E468C" w:rsidRPr="00B022DB" w:rsidRDefault="009E468C" w:rsidP="00225DC2">
      <w:pPr>
        <w:spacing w:after="0"/>
        <w:rPr>
          <w:sz w:val="24"/>
          <w:szCs w:val="24"/>
        </w:rPr>
      </w:pPr>
    </w:p>
    <w:p w14:paraId="71EC4293" w14:textId="77777777" w:rsidR="004C4027" w:rsidRPr="00B022DB" w:rsidRDefault="00D042B9" w:rsidP="00415641">
      <w:pPr>
        <w:jc w:val="both"/>
        <w:rPr>
          <w:sz w:val="24"/>
          <w:szCs w:val="24"/>
        </w:rPr>
      </w:pPr>
      <w:r>
        <w:rPr>
          <w:sz w:val="24"/>
          <w:szCs w:val="24"/>
        </w:rPr>
        <w:t>We are all very excited here and getting ready to welcome our Key Stage 2 pupils back. It will be wonderful to have the school together again and we can’t wait. Along with this newsletter we will post the arrangements for Key Stage 2 pupils and I respectfully ask that you read these arrangements thoroughly and carefully before Monday morning. The arrangements remain the same as the Autumn Term but I’m sure a reminder is helpful. If you have any queries abou</w:t>
      </w:r>
      <w:r w:rsidR="00FE2F6B">
        <w:rPr>
          <w:sz w:val="24"/>
          <w:szCs w:val="24"/>
        </w:rPr>
        <w:t xml:space="preserve">t the </w:t>
      </w:r>
      <w:proofErr w:type="gramStart"/>
      <w:r w:rsidR="00FE2F6B">
        <w:rPr>
          <w:sz w:val="24"/>
          <w:szCs w:val="24"/>
        </w:rPr>
        <w:t>arrangements</w:t>
      </w:r>
      <w:proofErr w:type="gramEnd"/>
      <w:r w:rsidR="00FE2F6B">
        <w:rPr>
          <w:sz w:val="24"/>
          <w:szCs w:val="24"/>
        </w:rPr>
        <w:t xml:space="preserve"> please let us</w:t>
      </w:r>
      <w:r>
        <w:rPr>
          <w:sz w:val="24"/>
          <w:szCs w:val="24"/>
        </w:rPr>
        <w:t xml:space="preserve"> know.</w:t>
      </w:r>
    </w:p>
    <w:p w14:paraId="0FC3050E" w14:textId="77777777" w:rsidR="0047642C" w:rsidRPr="00B022DB" w:rsidRDefault="00D042B9" w:rsidP="00415641">
      <w:pPr>
        <w:jc w:val="both"/>
        <w:rPr>
          <w:b/>
          <w:sz w:val="24"/>
          <w:szCs w:val="24"/>
          <w:u w:val="single"/>
        </w:rPr>
      </w:pPr>
      <w:r>
        <w:rPr>
          <w:b/>
          <w:sz w:val="24"/>
          <w:szCs w:val="24"/>
          <w:u w:val="single"/>
        </w:rPr>
        <w:t>STAGGERED START / END TO THE SCHOOL DAY</w:t>
      </w:r>
    </w:p>
    <w:p w14:paraId="47A5A31B" w14:textId="77777777" w:rsidR="0047642C" w:rsidRPr="00B022DB" w:rsidRDefault="009C01E7" w:rsidP="00415641">
      <w:pPr>
        <w:jc w:val="both"/>
        <w:rPr>
          <w:sz w:val="24"/>
          <w:szCs w:val="24"/>
        </w:rPr>
      </w:pPr>
      <w:r>
        <w:rPr>
          <w:noProof/>
          <w:lang w:eastAsia="en-GB"/>
        </w:rPr>
        <w:drawing>
          <wp:anchor distT="0" distB="0" distL="114300" distR="114300" simplePos="0" relativeHeight="251659776" behindDoc="0" locked="0" layoutInCell="1" allowOverlap="1" wp14:anchorId="746FB1DB" wp14:editId="7C0713E5">
            <wp:simplePos x="0" y="0"/>
            <wp:positionH relativeFrom="margin">
              <wp:posOffset>47625</wp:posOffset>
            </wp:positionH>
            <wp:positionV relativeFrom="paragraph">
              <wp:posOffset>943610</wp:posOffset>
            </wp:positionV>
            <wp:extent cx="3095625" cy="432879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 1.jpg"/>
                    <pic:cNvPicPr/>
                  </pic:nvPicPr>
                  <pic:blipFill>
                    <a:blip r:embed="rId9">
                      <a:extLst>
                        <a:ext uri="{28A0092B-C50C-407E-A947-70E740481C1C}">
                          <a14:useLocalDpi xmlns:a14="http://schemas.microsoft.com/office/drawing/2010/main" val="0"/>
                        </a:ext>
                      </a:extLst>
                    </a:blip>
                    <a:stretch>
                      <a:fillRect/>
                    </a:stretch>
                  </pic:blipFill>
                  <pic:spPr>
                    <a:xfrm>
                      <a:off x="0" y="0"/>
                      <a:ext cx="3095625" cy="4328795"/>
                    </a:xfrm>
                    <a:prstGeom prst="rect">
                      <a:avLst/>
                    </a:prstGeom>
                  </pic:spPr>
                </pic:pic>
              </a:graphicData>
            </a:graphic>
            <wp14:sizeRelH relativeFrom="margin">
              <wp14:pctWidth>0</wp14:pctWidth>
            </wp14:sizeRelH>
            <wp14:sizeRelV relativeFrom="margin">
              <wp14:pctHeight>0</wp14:pctHeight>
            </wp14:sizeRelV>
          </wp:anchor>
        </w:drawing>
      </w:r>
      <w:r w:rsidR="00D042B9">
        <w:rPr>
          <w:sz w:val="24"/>
          <w:szCs w:val="24"/>
        </w:rPr>
        <w:t xml:space="preserve">At present we are still following the Welsh Government and Local Authority guidance on staggered start and end times to school. You are all aware that this is for safety reasons and to avoid too much ‘footfall’ around the school. I fully realise that the times may not be the most convenient for some of </w:t>
      </w:r>
      <w:proofErr w:type="gramStart"/>
      <w:r w:rsidR="00D042B9">
        <w:rPr>
          <w:sz w:val="24"/>
          <w:szCs w:val="24"/>
        </w:rPr>
        <w:t>you</w:t>
      </w:r>
      <w:proofErr w:type="gramEnd"/>
      <w:r w:rsidR="00D042B9">
        <w:rPr>
          <w:sz w:val="24"/>
          <w:szCs w:val="24"/>
        </w:rPr>
        <w:t xml:space="preserve"> but it is very difficult to please everyone when everyone’s situation and requirements are different. </w:t>
      </w:r>
      <w:proofErr w:type="gramStart"/>
      <w:r w:rsidR="00D042B9">
        <w:rPr>
          <w:sz w:val="24"/>
          <w:szCs w:val="24"/>
        </w:rPr>
        <w:t>Therefore</w:t>
      </w:r>
      <w:proofErr w:type="gramEnd"/>
      <w:r w:rsidR="00D042B9">
        <w:rPr>
          <w:sz w:val="24"/>
          <w:szCs w:val="24"/>
        </w:rPr>
        <w:t xml:space="preserve"> the arrangements will remain the same as the Autumn Term and we hope that the next academic year will bring a return to normality. I am very grateful for your understanding and for supporting us by following the guidance.</w:t>
      </w:r>
    </w:p>
    <w:p w14:paraId="386F256A" w14:textId="77777777" w:rsidR="009C01E7" w:rsidRDefault="009C01E7" w:rsidP="0047642C">
      <w:pPr>
        <w:jc w:val="both"/>
        <w:rPr>
          <w:b/>
          <w:sz w:val="24"/>
          <w:szCs w:val="24"/>
          <w:u w:val="single"/>
        </w:rPr>
      </w:pPr>
      <w:r>
        <w:rPr>
          <w:b/>
          <w:sz w:val="24"/>
          <w:szCs w:val="24"/>
          <w:u w:val="single"/>
        </w:rPr>
        <w:t>BREAKFAST CLUB</w:t>
      </w:r>
    </w:p>
    <w:p w14:paraId="1AFB2ED9" w14:textId="77777777" w:rsidR="009C01E7" w:rsidRDefault="009C01E7" w:rsidP="0047642C">
      <w:pPr>
        <w:jc w:val="both"/>
        <w:rPr>
          <w:sz w:val="24"/>
          <w:szCs w:val="24"/>
        </w:rPr>
      </w:pPr>
      <w:r>
        <w:rPr>
          <w:sz w:val="24"/>
          <w:szCs w:val="24"/>
        </w:rPr>
        <w:t>We have heard from several of you who are distressed that you have not been allocated a place in Breakfast Club for next term. The application process is entirely handled by the local authority and not the school. I am</w:t>
      </w:r>
      <w:r w:rsidR="00F6460C">
        <w:rPr>
          <w:sz w:val="24"/>
          <w:szCs w:val="24"/>
        </w:rPr>
        <w:t>,</w:t>
      </w:r>
      <w:r>
        <w:rPr>
          <w:sz w:val="24"/>
          <w:szCs w:val="24"/>
        </w:rPr>
        <w:t xml:space="preserve"> however</w:t>
      </w:r>
      <w:r w:rsidR="00F6460C">
        <w:rPr>
          <w:sz w:val="24"/>
          <w:szCs w:val="24"/>
        </w:rPr>
        <w:t>,</w:t>
      </w:r>
      <w:r>
        <w:rPr>
          <w:sz w:val="24"/>
          <w:szCs w:val="24"/>
        </w:rPr>
        <w:t xml:space="preserve"> aware that there </w:t>
      </w:r>
      <w:proofErr w:type="gramStart"/>
      <w:r>
        <w:rPr>
          <w:sz w:val="24"/>
          <w:szCs w:val="24"/>
        </w:rPr>
        <w:t>is</w:t>
      </w:r>
      <w:proofErr w:type="gramEnd"/>
      <w:r>
        <w:rPr>
          <w:sz w:val="24"/>
          <w:szCs w:val="24"/>
        </w:rPr>
        <w:t xml:space="preserve"> no specific criteria, therefore no preference given to key workers etc. The local authority </w:t>
      </w:r>
      <w:proofErr w:type="gramStart"/>
      <w:r>
        <w:rPr>
          <w:sz w:val="24"/>
          <w:szCs w:val="24"/>
        </w:rPr>
        <w:t>have</w:t>
      </w:r>
      <w:proofErr w:type="gramEnd"/>
      <w:r>
        <w:rPr>
          <w:sz w:val="24"/>
          <w:szCs w:val="24"/>
        </w:rPr>
        <w:t xml:space="preserve"> measured the Breakfast Club space and have allocated places based on safety and the ability to keep contact groups safe and socially distanced. I completely understand your frustrations. Hopefully we will be able to return to normal next year and be able to accommodate as many as possible. </w:t>
      </w:r>
    </w:p>
    <w:p w14:paraId="3140FE6B" w14:textId="77777777" w:rsidR="00F6460C" w:rsidRPr="00F6460C" w:rsidRDefault="00F6460C" w:rsidP="0047642C">
      <w:pPr>
        <w:jc w:val="both"/>
        <w:rPr>
          <w:b/>
          <w:i/>
          <w:sz w:val="24"/>
          <w:szCs w:val="24"/>
        </w:rPr>
      </w:pPr>
      <w:r>
        <w:rPr>
          <w:b/>
          <w:i/>
          <w:sz w:val="24"/>
          <w:szCs w:val="24"/>
        </w:rPr>
        <w:t>NB: Those of you who have been allocated a place, please remember that this is for after Easter and not the next two weeks. Breakfast club for those children who have been in emergency provision will cease from Monday. Thank you.</w:t>
      </w:r>
    </w:p>
    <w:p w14:paraId="256D2291" w14:textId="77777777" w:rsidR="00F6460C" w:rsidRDefault="00F6460C" w:rsidP="0047642C">
      <w:pPr>
        <w:jc w:val="both"/>
        <w:rPr>
          <w:b/>
          <w:sz w:val="24"/>
          <w:szCs w:val="24"/>
          <w:u w:val="single"/>
        </w:rPr>
      </w:pPr>
    </w:p>
    <w:p w14:paraId="66D3EA64" w14:textId="77777777" w:rsidR="002B7713" w:rsidRPr="00B022DB" w:rsidRDefault="0047642C" w:rsidP="0047642C">
      <w:pPr>
        <w:jc w:val="both"/>
        <w:rPr>
          <w:b/>
          <w:sz w:val="24"/>
          <w:szCs w:val="24"/>
          <w:u w:val="single"/>
        </w:rPr>
      </w:pPr>
      <w:r w:rsidRPr="00B022DB">
        <w:rPr>
          <w:b/>
          <w:sz w:val="24"/>
          <w:szCs w:val="24"/>
          <w:u w:val="single"/>
        </w:rPr>
        <w:lastRenderedPageBreak/>
        <w:t>INSET DAY – FRIDAY 26</w:t>
      </w:r>
      <w:r w:rsidRPr="00B022DB">
        <w:rPr>
          <w:b/>
          <w:sz w:val="24"/>
          <w:szCs w:val="24"/>
          <w:u w:val="single"/>
          <w:vertAlign w:val="superscript"/>
        </w:rPr>
        <w:t>TH</w:t>
      </w:r>
      <w:r w:rsidRPr="00B022DB">
        <w:rPr>
          <w:b/>
          <w:sz w:val="24"/>
          <w:szCs w:val="24"/>
          <w:u w:val="single"/>
        </w:rPr>
        <w:t xml:space="preserve"> MARCH 2021</w:t>
      </w:r>
    </w:p>
    <w:p w14:paraId="6AD3F6BC" w14:textId="77777777" w:rsidR="00F47855" w:rsidRPr="00B022DB" w:rsidRDefault="0047642C" w:rsidP="0047642C">
      <w:pPr>
        <w:jc w:val="both"/>
        <w:rPr>
          <w:sz w:val="24"/>
          <w:szCs w:val="24"/>
        </w:rPr>
      </w:pPr>
      <w:r w:rsidRPr="00B022DB">
        <w:rPr>
          <w:sz w:val="24"/>
          <w:szCs w:val="24"/>
        </w:rPr>
        <w:t>A reminder that we have an INSET day on Friday 26</w:t>
      </w:r>
      <w:r w:rsidRPr="00B022DB">
        <w:rPr>
          <w:sz w:val="24"/>
          <w:szCs w:val="24"/>
          <w:vertAlign w:val="superscript"/>
        </w:rPr>
        <w:t>th</w:t>
      </w:r>
      <w:r w:rsidRPr="00B022DB">
        <w:rPr>
          <w:sz w:val="24"/>
          <w:szCs w:val="24"/>
        </w:rPr>
        <w:t xml:space="preserve"> March. The school will be closed to all pupils as there will be </w:t>
      </w:r>
      <w:r w:rsidR="00EA09D7">
        <w:rPr>
          <w:sz w:val="24"/>
          <w:szCs w:val="24"/>
        </w:rPr>
        <w:t xml:space="preserve">essential </w:t>
      </w:r>
      <w:r w:rsidRPr="00B022DB">
        <w:rPr>
          <w:sz w:val="24"/>
          <w:szCs w:val="24"/>
        </w:rPr>
        <w:t xml:space="preserve">onsite training for all staff. </w:t>
      </w:r>
      <w:r w:rsidR="00277C4D" w:rsidRPr="00B022DB">
        <w:rPr>
          <w:sz w:val="24"/>
          <w:szCs w:val="24"/>
        </w:rPr>
        <w:t>(</w:t>
      </w:r>
      <w:r w:rsidRPr="00B022DB">
        <w:rPr>
          <w:sz w:val="24"/>
          <w:szCs w:val="24"/>
        </w:rPr>
        <w:t>This is t</w:t>
      </w:r>
      <w:r w:rsidR="00277C4D" w:rsidRPr="00B022DB">
        <w:rPr>
          <w:sz w:val="24"/>
          <w:szCs w:val="24"/>
        </w:rPr>
        <w:t>he last day of the Spring Term).</w:t>
      </w:r>
    </w:p>
    <w:p w14:paraId="60AD8687" w14:textId="77777777" w:rsidR="009D2AE7" w:rsidRPr="00B022DB" w:rsidRDefault="009C01E7" w:rsidP="003E0381">
      <w:pPr>
        <w:spacing w:after="160" w:line="259" w:lineRule="auto"/>
        <w:contextualSpacing/>
        <w:jc w:val="both"/>
        <w:rPr>
          <w:b/>
          <w:sz w:val="24"/>
          <w:szCs w:val="24"/>
          <w:u w:val="single"/>
        </w:rPr>
      </w:pPr>
      <w:r>
        <w:rPr>
          <w:b/>
          <w:sz w:val="24"/>
          <w:szCs w:val="24"/>
          <w:u w:val="single"/>
        </w:rPr>
        <w:t>WELSH WEEK AT TOWN CHURCH</w:t>
      </w:r>
    </w:p>
    <w:p w14:paraId="7C0EC92C" w14:textId="77777777" w:rsidR="00F47855" w:rsidRPr="00B022DB" w:rsidRDefault="009C01E7" w:rsidP="002A4FCC">
      <w:pPr>
        <w:spacing w:after="160" w:line="259" w:lineRule="auto"/>
        <w:jc w:val="both"/>
        <w:rPr>
          <w:rFonts w:asciiTheme="minorHAnsi" w:eastAsia="Times New Roman" w:hAnsiTheme="minorHAnsi" w:cstheme="minorHAnsi"/>
          <w:b/>
          <w:i/>
          <w:sz w:val="24"/>
          <w:szCs w:val="24"/>
          <w:lang w:val="en" w:eastAsia="en-GB"/>
        </w:rPr>
      </w:pPr>
      <w:r w:rsidRPr="00B022DB">
        <w:rPr>
          <w:rFonts w:asciiTheme="minorHAnsi" w:eastAsiaTheme="minorHAnsi" w:hAnsiTheme="minorHAnsi" w:cstheme="minorBidi"/>
          <w:b/>
          <w:noProof/>
          <w:sz w:val="24"/>
          <w:szCs w:val="24"/>
          <w:lang w:eastAsia="en-GB"/>
        </w:rPr>
        <w:drawing>
          <wp:anchor distT="0" distB="0" distL="114300" distR="114300" simplePos="0" relativeHeight="251660800" behindDoc="0" locked="0" layoutInCell="1" allowOverlap="1" wp14:anchorId="3693236A" wp14:editId="45C270A6">
            <wp:simplePos x="0" y="0"/>
            <wp:positionH relativeFrom="margin">
              <wp:align>left</wp:align>
            </wp:positionH>
            <wp:positionV relativeFrom="paragraph">
              <wp:posOffset>233045</wp:posOffset>
            </wp:positionV>
            <wp:extent cx="3476625" cy="37242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 2.jpg"/>
                    <pic:cNvPicPr/>
                  </pic:nvPicPr>
                  <pic:blipFill>
                    <a:blip r:embed="rId10">
                      <a:extLst>
                        <a:ext uri="{28A0092B-C50C-407E-A947-70E740481C1C}">
                          <a14:useLocalDpi xmlns:a14="http://schemas.microsoft.com/office/drawing/2010/main" val="0"/>
                        </a:ext>
                      </a:extLst>
                    </a:blip>
                    <a:stretch>
                      <a:fillRect/>
                    </a:stretch>
                  </pic:blipFill>
                  <pic:spPr>
                    <a:xfrm>
                      <a:off x="0" y="0"/>
                      <a:ext cx="3476625" cy="37242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We had a great week last week celebrating all things Welsh! Thank you to all of you at home for taking part in the competitions. It was all a bit different to how we usually do things at Town </w:t>
      </w:r>
      <w:proofErr w:type="gramStart"/>
      <w:r>
        <w:rPr>
          <w:sz w:val="24"/>
          <w:szCs w:val="24"/>
        </w:rPr>
        <w:t>Church</w:t>
      </w:r>
      <w:proofErr w:type="gramEnd"/>
      <w:r>
        <w:rPr>
          <w:sz w:val="24"/>
          <w:szCs w:val="24"/>
        </w:rPr>
        <w:t xml:space="preserve"> but</w:t>
      </w:r>
      <w:r w:rsidR="00F6460C">
        <w:rPr>
          <w:sz w:val="24"/>
          <w:szCs w:val="24"/>
        </w:rPr>
        <w:t xml:space="preserve"> we had a lot of fun and it was great to see lots of musical videos on the Teams pages as well as lots of art and craft. I particularly liked the variety of leeks that the children made, some of which you can see in the picture opposite! A great effort was made by one and all and I hope that you enjoyed the week’s activities!</w:t>
      </w:r>
    </w:p>
    <w:p w14:paraId="5E489EE9" w14:textId="77777777" w:rsidR="00A92EEC" w:rsidRDefault="00F47855" w:rsidP="002A4FCC">
      <w:pPr>
        <w:jc w:val="both"/>
        <w:rPr>
          <w:b/>
          <w:u w:val="single"/>
        </w:rPr>
      </w:pPr>
      <w:r>
        <w:t xml:space="preserve"> </w:t>
      </w:r>
      <w:r w:rsidR="002A4FCC">
        <w:rPr>
          <w:b/>
          <w:u w:val="single"/>
        </w:rPr>
        <w:t>WELCOME</w:t>
      </w:r>
    </w:p>
    <w:p w14:paraId="23052949" w14:textId="77777777" w:rsidR="002A4FCC" w:rsidRDefault="00F6460C" w:rsidP="002A4FCC">
      <w:pPr>
        <w:jc w:val="both"/>
      </w:pPr>
      <w:r>
        <w:t>We have recently welcomed Miss Hollie Jo</w:t>
      </w:r>
      <w:r w:rsidR="00CE6393">
        <w:t>nes to school as she is leading</w:t>
      </w:r>
      <w:r>
        <w:t xml:space="preserve"> Miss </w:t>
      </w:r>
      <w:proofErr w:type="spellStart"/>
      <w:r>
        <w:t>Walstow’s</w:t>
      </w:r>
      <w:proofErr w:type="spellEnd"/>
      <w:r>
        <w:t xml:space="preserve"> class at present. Now, I would like to welcome Mr. P</w:t>
      </w:r>
      <w:r w:rsidR="00CE6393">
        <w:t>aul Holland who will be leading</w:t>
      </w:r>
      <w:r>
        <w:t xml:space="preserve"> Squirrels Class until Mrs. Haughty returns. Mr. Holland visited school several times before Christmas and it is a pleasure to have him here with us again.</w:t>
      </w:r>
    </w:p>
    <w:p w14:paraId="180DAACA" w14:textId="77777777" w:rsidR="00916360" w:rsidRDefault="00916360" w:rsidP="002A4FCC">
      <w:pPr>
        <w:jc w:val="both"/>
      </w:pPr>
    </w:p>
    <w:p w14:paraId="5F5DD5FB" w14:textId="77777777" w:rsidR="009C01E7" w:rsidRPr="00B022DB" w:rsidRDefault="009C01E7" w:rsidP="009C01E7">
      <w:pPr>
        <w:jc w:val="both"/>
        <w:rPr>
          <w:b/>
          <w:sz w:val="24"/>
          <w:szCs w:val="24"/>
          <w:u w:val="single"/>
        </w:rPr>
      </w:pPr>
      <w:r w:rsidRPr="00B022DB">
        <w:rPr>
          <w:b/>
          <w:sz w:val="24"/>
          <w:szCs w:val="24"/>
          <w:u w:val="single"/>
        </w:rPr>
        <w:t>EASTER WORSHIP</w:t>
      </w:r>
      <w:r w:rsidR="00F6460C">
        <w:rPr>
          <w:b/>
          <w:sz w:val="24"/>
          <w:szCs w:val="24"/>
          <w:u w:val="single"/>
        </w:rPr>
        <w:t xml:space="preserve"> - REMINDER</w:t>
      </w:r>
    </w:p>
    <w:p w14:paraId="2DE6ECC7" w14:textId="77777777" w:rsidR="009C01E7" w:rsidRPr="00B022DB" w:rsidRDefault="009C01E7" w:rsidP="009C01E7">
      <w:pPr>
        <w:jc w:val="both"/>
        <w:rPr>
          <w:sz w:val="24"/>
          <w:szCs w:val="24"/>
        </w:rPr>
      </w:pPr>
      <w:r w:rsidRPr="00B022DB">
        <w:rPr>
          <w:sz w:val="24"/>
          <w:szCs w:val="24"/>
        </w:rPr>
        <w:t>As most of you are aware, we mark the events of Holy Week during the last week of the Spring Term. Last year, we were unable to share these special times together and we really missed doing so. Therefore, this year, will be recording a number of services during the week beginning Monday March 22</w:t>
      </w:r>
      <w:r w:rsidRPr="00B022DB">
        <w:rPr>
          <w:sz w:val="24"/>
          <w:szCs w:val="24"/>
          <w:vertAlign w:val="superscript"/>
        </w:rPr>
        <w:t>nd</w:t>
      </w:r>
      <w:r w:rsidRPr="00B022DB">
        <w:rPr>
          <w:sz w:val="24"/>
          <w:szCs w:val="24"/>
        </w:rPr>
        <w:t xml:space="preserve"> (such as Worship for Palm Sunday, Stations of the Cross etc). These will be shown privately on </w:t>
      </w:r>
      <w:proofErr w:type="spellStart"/>
      <w:r w:rsidRPr="00B022DB">
        <w:rPr>
          <w:sz w:val="24"/>
          <w:szCs w:val="24"/>
        </w:rPr>
        <w:t>Youtube</w:t>
      </w:r>
      <w:proofErr w:type="spellEnd"/>
      <w:r w:rsidRPr="00B022DB">
        <w:rPr>
          <w:sz w:val="24"/>
          <w:szCs w:val="24"/>
        </w:rPr>
        <w:t xml:space="preserve"> – you will be sent the secure link so that you may experience the Worship. </w:t>
      </w:r>
    </w:p>
    <w:p w14:paraId="0F166C08" w14:textId="77777777" w:rsidR="009C01E7" w:rsidRPr="009D2AE7" w:rsidRDefault="009C01E7" w:rsidP="009C01E7">
      <w:pPr>
        <w:jc w:val="both"/>
        <w:rPr>
          <w:b/>
          <w:i/>
        </w:rPr>
      </w:pPr>
      <w:r>
        <w:rPr>
          <w:b/>
          <w:i/>
        </w:rPr>
        <w:t>NB: Father Robert is now live streaming Worship in the Parish of Aberdare. This can be accessed on Facebook – St Elvan’s Community Heritage Project page. Mass every Sunday at 11.00a.m is streamed live from St. John’s Church.</w:t>
      </w:r>
    </w:p>
    <w:p w14:paraId="6A3B2B4C" w14:textId="77777777" w:rsidR="00F6460C" w:rsidRPr="00B022DB" w:rsidRDefault="00F6460C" w:rsidP="00F6460C">
      <w:pPr>
        <w:jc w:val="both"/>
        <w:rPr>
          <w:b/>
          <w:sz w:val="24"/>
          <w:szCs w:val="24"/>
          <w:u w:val="single"/>
        </w:rPr>
      </w:pPr>
      <w:r w:rsidRPr="00B022DB">
        <w:rPr>
          <w:b/>
          <w:sz w:val="24"/>
          <w:szCs w:val="24"/>
          <w:u w:val="single"/>
        </w:rPr>
        <w:t>INSET DAY – FRIDAY 26</w:t>
      </w:r>
      <w:r w:rsidRPr="00B022DB">
        <w:rPr>
          <w:b/>
          <w:sz w:val="24"/>
          <w:szCs w:val="24"/>
          <w:u w:val="single"/>
          <w:vertAlign w:val="superscript"/>
        </w:rPr>
        <w:t>TH</w:t>
      </w:r>
      <w:r w:rsidRPr="00B022DB">
        <w:rPr>
          <w:b/>
          <w:sz w:val="24"/>
          <w:szCs w:val="24"/>
          <w:u w:val="single"/>
        </w:rPr>
        <w:t xml:space="preserve"> MARCH 2021</w:t>
      </w:r>
    </w:p>
    <w:p w14:paraId="7AF8EBE1" w14:textId="77777777" w:rsidR="00F6460C" w:rsidRDefault="00F6460C" w:rsidP="00F6460C">
      <w:pPr>
        <w:jc w:val="both"/>
        <w:rPr>
          <w:b/>
          <w:sz w:val="24"/>
          <w:szCs w:val="24"/>
        </w:rPr>
      </w:pPr>
      <w:r w:rsidRPr="00B022DB">
        <w:rPr>
          <w:sz w:val="24"/>
          <w:szCs w:val="24"/>
        </w:rPr>
        <w:t>A reminder that we have an INSET day on Friday 26</w:t>
      </w:r>
      <w:r w:rsidRPr="00B022DB">
        <w:rPr>
          <w:sz w:val="24"/>
          <w:szCs w:val="24"/>
          <w:vertAlign w:val="superscript"/>
        </w:rPr>
        <w:t>th</w:t>
      </w:r>
      <w:r w:rsidRPr="00B022DB">
        <w:rPr>
          <w:sz w:val="24"/>
          <w:szCs w:val="24"/>
        </w:rPr>
        <w:t xml:space="preserve"> March. The school will be closed to all pupils as there </w:t>
      </w:r>
      <w:r>
        <w:rPr>
          <w:sz w:val="24"/>
          <w:szCs w:val="24"/>
        </w:rPr>
        <w:t>in essential on-site training for staff</w:t>
      </w:r>
      <w:r w:rsidRPr="00B022DB">
        <w:rPr>
          <w:sz w:val="24"/>
          <w:szCs w:val="24"/>
        </w:rPr>
        <w:t>. (This is the last day of the Spring Term).</w:t>
      </w:r>
      <w:r>
        <w:rPr>
          <w:sz w:val="24"/>
          <w:szCs w:val="24"/>
        </w:rPr>
        <w:t xml:space="preserve"> </w:t>
      </w:r>
      <w:r w:rsidRPr="00F6460C">
        <w:rPr>
          <w:b/>
          <w:sz w:val="24"/>
          <w:szCs w:val="24"/>
        </w:rPr>
        <w:t xml:space="preserve">The Summer Term will </w:t>
      </w:r>
      <w:r>
        <w:rPr>
          <w:b/>
          <w:sz w:val="24"/>
          <w:szCs w:val="24"/>
        </w:rPr>
        <w:t xml:space="preserve">commence </w:t>
      </w:r>
      <w:r w:rsidRPr="00F6460C">
        <w:rPr>
          <w:b/>
          <w:sz w:val="24"/>
          <w:szCs w:val="24"/>
        </w:rPr>
        <w:t>on Monday 12</w:t>
      </w:r>
      <w:r w:rsidRPr="00F6460C">
        <w:rPr>
          <w:b/>
          <w:sz w:val="24"/>
          <w:szCs w:val="24"/>
          <w:vertAlign w:val="superscript"/>
        </w:rPr>
        <w:t>th</w:t>
      </w:r>
      <w:r w:rsidRPr="00F6460C">
        <w:rPr>
          <w:b/>
          <w:sz w:val="24"/>
          <w:szCs w:val="24"/>
        </w:rPr>
        <w:t xml:space="preserve"> April</w:t>
      </w:r>
      <w:r>
        <w:rPr>
          <w:b/>
          <w:sz w:val="24"/>
          <w:szCs w:val="24"/>
        </w:rPr>
        <w:t>.</w:t>
      </w:r>
    </w:p>
    <w:p w14:paraId="3A7E1ECF" w14:textId="77777777" w:rsidR="00F6460C" w:rsidRDefault="00F6460C" w:rsidP="00F6460C">
      <w:pPr>
        <w:jc w:val="both"/>
        <w:rPr>
          <w:b/>
          <w:sz w:val="24"/>
          <w:szCs w:val="24"/>
        </w:rPr>
      </w:pPr>
    </w:p>
    <w:p w14:paraId="1370BFA5" w14:textId="77777777" w:rsidR="00F6460C" w:rsidRDefault="00F6460C" w:rsidP="00F6460C">
      <w:pPr>
        <w:jc w:val="both"/>
        <w:rPr>
          <w:sz w:val="24"/>
          <w:szCs w:val="24"/>
        </w:rPr>
      </w:pPr>
      <w:r>
        <w:rPr>
          <w:sz w:val="24"/>
          <w:szCs w:val="24"/>
        </w:rPr>
        <w:lastRenderedPageBreak/>
        <w:t xml:space="preserve">Finally, I would once again like to thank you for your support and understanding during these difficult and challenging times. Your willingness to engage with us in all that we have been trying to </w:t>
      </w:r>
      <w:r w:rsidR="003F11ED">
        <w:rPr>
          <w:sz w:val="24"/>
          <w:szCs w:val="24"/>
        </w:rPr>
        <w:t xml:space="preserve">do over the last year has been inspiring. I have received nothing but support from our Town Church families and for that I am so very grateful. My thanks also to the staff who have worked tirelessly, many juggling </w:t>
      </w:r>
      <w:proofErr w:type="gramStart"/>
      <w:r w:rsidR="003F11ED">
        <w:rPr>
          <w:sz w:val="24"/>
          <w:szCs w:val="24"/>
        </w:rPr>
        <w:t>teaching</w:t>
      </w:r>
      <w:proofErr w:type="gramEnd"/>
      <w:r w:rsidR="003F11ED">
        <w:rPr>
          <w:sz w:val="24"/>
          <w:szCs w:val="24"/>
        </w:rPr>
        <w:t xml:space="preserve"> in school, teaching and supporting online and coping with home-schooling their own children. They have all done so with a smile and a quiet determination to do everything they can to ensure the wellbeing and happiness of their pupils.</w:t>
      </w:r>
    </w:p>
    <w:p w14:paraId="6774EB9D" w14:textId="77777777" w:rsidR="003F11ED" w:rsidRDefault="003F11ED" w:rsidP="00F6460C">
      <w:pPr>
        <w:jc w:val="both"/>
        <w:rPr>
          <w:sz w:val="24"/>
          <w:szCs w:val="24"/>
        </w:rPr>
      </w:pPr>
      <w:r>
        <w:rPr>
          <w:sz w:val="24"/>
          <w:szCs w:val="24"/>
        </w:rPr>
        <w:t xml:space="preserve">I think we all feel a renewed sense of hope for the future. The ease of restrictions is slow and cautious, but necessary. I am sure many of you are rather fed up of seeing me out on the playground, encouraging you to stay apart and distance yourselves from each other. I do this with one thing in mind – to keep us all safe </w:t>
      </w:r>
      <w:proofErr w:type="gramStart"/>
      <w:r>
        <w:rPr>
          <w:sz w:val="24"/>
          <w:szCs w:val="24"/>
        </w:rPr>
        <w:t>and</w:t>
      </w:r>
      <w:r w:rsidR="00EA09D7">
        <w:rPr>
          <w:sz w:val="24"/>
          <w:szCs w:val="24"/>
        </w:rPr>
        <w:t xml:space="preserve"> </w:t>
      </w:r>
      <w:r>
        <w:rPr>
          <w:sz w:val="24"/>
          <w:szCs w:val="24"/>
        </w:rPr>
        <w:t xml:space="preserve"> to</w:t>
      </w:r>
      <w:proofErr w:type="gramEnd"/>
      <w:r>
        <w:rPr>
          <w:sz w:val="24"/>
          <w:szCs w:val="24"/>
        </w:rPr>
        <w:t xml:space="preserve"> keep our school open. Please continue to follow the guidelines, however, hard </w:t>
      </w:r>
      <w:r w:rsidR="00EA09D7">
        <w:rPr>
          <w:sz w:val="24"/>
          <w:szCs w:val="24"/>
        </w:rPr>
        <w:t xml:space="preserve">and frustrating </w:t>
      </w:r>
      <w:r>
        <w:rPr>
          <w:sz w:val="24"/>
          <w:szCs w:val="24"/>
        </w:rPr>
        <w:t>it might be. If we all do so together then we will have a very good chance of fully opening our gates, and our arms, in the near future.</w:t>
      </w:r>
    </w:p>
    <w:p w14:paraId="0B7FDB9A" w14:textId="77777777" w:rsidR="003F11ED" w:rsidRDefault="003F11ED" w:rsidP="00F6460C">
      <w:pPr>
        <w:jc w:val="both"/>
        <w:rPr>
          <w:sz w:val="24"/>
          <w:szCs w:val="24"/>
        </w:rPr>
      </w:pPr>
      <w:r>
        <w:rPr>
          <w:sz w:val="24"/>
          <w:szCs w:val="24"/>
        </w:rPr>
        <w:t>Have a wonderful weekend – enjoy the rugby and……</w:t>
      </w:r>
      <w:proofErr w:type="gramStart"/>
      <w:r>
        <w:rPr>
          <w:sz w:val="24"/>
          <w:szCs w:val="24"/>
        </w:rPr>
        <w:t>…..</w:t>
      </w:r>
      <w:proofErr w:type="gramEnd"/>
      <w:r>
        <w:rPr>
          <w:sz w:val="24"/>
          <w:szCs w:val="24"/>
        </w:rPr>
        <w:t>SEE YOU ON MONDAY!!!!!!!</w:t>
      </w:r>
    </w:p>
    <w:p w14:paraId="43185632" w14:textId="77777777" w:rsidR="003F11ED" w:rsidRDefault="003F11ED" w:rsidP="00F6460C">
      <w:pPr>
        <w:jc w:val="both"/>
        <w:rPr>
          <w:sz w:val="24"/>
          <w:szCs w:val="24"/>
        </w:rPr>
      </w:pPr>
      <w:r>
        <w:rPr>
          <w:sz w:val="24"/>
          <w:szCs w:val="24"/>
        </w:rPr>
        <w:t>Yours sincerely,</w:t>
      </w:r>
    </w:p>
    <w:p w14:paraId="17AF9F4C" w14:textId="77777777" w:rsidR="003F11ED" w:rsidRPr="003F11ED" w:rsidRDefault="003F11ED" w:rsidP="00F6460C">
      <w:pPr>
        <w:jc w:val="both"/>
        <w:rPr>
          <w:rFonts w:ascii="Comic Sans MS" w:hAnsi="Comic Sans MS"/>
          <w:b/>
          <w:i/>
          <w:sz w:val="24"/>
          <w:szCs w:val="24"/>
        </w:rPr>
      </w:pPr>
      <w:r w:rsidRPr="003F11ED">
        <w:rPr>
          <w:rFonts w:ascii="Comic Sans MS" w:hAnsi="Comic Sans MS"/>
          <w:b/>
          <w:i/>
          <w:sz w:val="24"/>
          <w:szCs w:val="24"/>
        </w:rPr>
        <w:t xml:space="preserve">Mrs. </w:t>
      </w:r>
      <w:proofErr w:type="spellStart"/>
      <w:r w:rsidRPr="003F11ED">
        <w:rPr>
          <w:rFonts w:ascii="Comic Sans MS" w:hAnsi="Comic Sans MS"/>
          <w:b/>
          <w:i/>
          <w:sz w:val="24"/>
          <w:szCs w:val="24"/>
        </w:rPr>
        <w:t>M.</w:t>
      </w:r>
      <w:proofErr w:type="gramStart"/>
      <w:r w:rsidRPr="003F11ED">
        <w:rPr>
          <w:rFonts w:ascii="Comic Sans MS" w:hAnsi="Comic Sans MS"/>
          <w:b/>
          <w:i/>
          <w:sz w:val="24"/>
          <w:szCs w:val="24"/>
        </w:rPr>
        <w:t>C.Werrett</w:t>
      </w:r>
      <w:proofErr w:type="spellEnd"/>
      <w:proofErr w:type="gramEnd"/>
    </w:p>
    <w:p w14:paraId="477EE600" w14:textId="77777777" w:rsidR="003F11ED" w:rsidRDefault="003F11ED" w:rsidP="00F6460C">
      <w:pPr>
        <w:jc w:val="both"/>
        <w:rPr>
          <w:rFonts w:ascii="Comic Sans MS" w:hAnsi="Comic Sans MS"/>
          <w:b/>
          <w:i/>
          <w:sz w:val="24"/>
          <w:szCs w:val="24"/>
        </w:rPr>
      </w:pPr>
      <w:r w:rsidRPr="003F11ED">
        <w:rPr>
          <w:rFonts w:ascii="Comic Sans MS" w:hAnsi="Comic Sans MS"/>
          <w:b/>
          <w:i/>
          <w:sz w:val="24"/>
          <w:szCs w:val="24"/>
        </w:rPr>
        <w:t>Headteacher</w:t>
      </w:r>
    </w:p>
    <w:p w14:paraId="6A4A5B19" w14:textId="77777777" w:rsidR="00EA09D7" w:rsidRDefault="00EA09D7" w:rsidP="00F6460C">
      <w:pPr>
        <w:jc w:val="both"/>
        <w:rPr>
          <w:rFonts w:ascii="Comic Sans MS" w:hAnsi="Comic Sans MS"/>
          <w:b/>
          <w:i/>
          <w:sz w:val="24"/>
          <w:szCs w:val="24"/>
        </w:rPr>
      </w:pPr>
    </w:p>
    <w:p w14:paraId="4195CAC3" w14:textId="77777777" w:rsidR="00EA09D7" w:rsidRDefault="00EA09D7" w:rsidP="00EA09D7">
      <w:pPr>
        <w:jc w:val="center"/>
        <w:rPr>
          <w:rFonts w:ascii="Comic Sans MS" w:hAnsi="Comic Sans MS"/>
          <w:b/>
          <w:i/>
          <w:sz w:val="24"/>
          <w:szCs w:val="24"/>
        </w:rPr>
      </w:pPr>
      <w:r>
        <w:rPr>
          <w:rFonts w:ascii="Comic Sans MS" w:hAnsi="Comic Sans MS"/>
          <w:b/>
          <w:i/>
          <w:sz w:val="24"/>
          <w:szCs w:val="24"/>
        </w:rPr>
        <w:t>‘Alone we can do so little: together we can do so much’</w:t>
      </w:r>
    </w:p>
    <w:p w14:paraId="2A907E45" w14:textId="77777777" w:rsidR="00EA09D7" w:rsidRDefault="00EA09D7" w:rsidP="00EA09D7">
      <w:pPr>
        <w:jc w:val="center"/>
        <w:rPr>
          <w:rFonts w:ascii="Comic Sans MS" w:hAnsi="Comic Sans MS"/>
          <w:sz w:val="24"/>
          <w:szCs w:val="24"/>
        </w:rPr>
      </w:pPr>
      <w:r>
        <w:rPr>
          <w:rFonts w:ascii="Comic Sans MS" w:hAnsi="Comic Sans MS"/>
          <w:sz w:val="24"/>
          <w:szCs w:val="24"/>
        </w:rPr>
        <w:t>(Hellen Keller)</w:t>
      </w:r>
    </w:p>
    <w:p w14:paraId="0448F855" w14:textId="77777777" w:rsidR="00EA09D7" w:rsidRPr="00EA09D7" w:rsidRDefault="00EA09D7" w:rsidP="00EA09D7">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4F6873A9" wp14:editId="7529EEB0">
            <wp:extent cx="473392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ydd Gwyl Dewi pic.jpg"/>
                    <pic:cNvPicPr/>
                  </pic:nvPicPr>
                  <pic:blipFill>
                    <a:blip r:embed="rId11">
                      <a:extLst>
                        <a:ext uri="{28A0092B-C50C-407E-A947-70E740481C1C}">
                          <a14:useLocalDpi xmlns:a14="http://schemas.microsoft.com/office/drawing/2010/main" val="0"/>
                        </a:ext>
                      </a:extLst>
                    </a:blip>
                    <a:stretch>
                      <a:fillRect/>
                    </a:stretch>
                  </pic:blipFill>
                  <pic:spPr>
                    <a:xfrm>
                      <a:off x="0" y="0"/>
                      <a:ext cx="4735569" cy="3068115"/>
                    </a:xfrm>
                    <a:prstGeom prst="rect">
                      <a:avLst/>
                    </a:prstGeom>
                  </pic:spPr>
                </pic:pic>
              </a:graphicData>
            </a:graphic>
          </wp:inline>
        </w:drawing>
      </w:r>
    </w:p>
    <w:p w14:paraId="7E6B917E" w14:textId="77777777" w:rsidR="00107628" w:rsidRDefault="00107628" w:rsidP="00B9541E">
      <w:pPr>
        <w:jc w:val="center"/>
      </w:pPr>
    </w:p>
    <w:sectPr w:rsidR="00107628" w:rsidSect="00107628">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6B149" w14:textId="77777777" w:rsidR="00B44989" w:rsidRDefault="00B44989" w:rsidP="00AA319C">
      <w:pPr>
        <w:spacing w:after="0" w:line="240" w:lineRule="auto"/>
      </w:pPr>
      <w:r>
        <w:separator/>
      </w:r>
    </w:p>
  </w:endnote>
  <w:endnote w:type="continuationSeparator" w:id="0">
    <w:p w14:paraId="1E4BAC5B" w14:textId="77777777" w:rsidR="00B44989" w:rsidRDefault="00B44989" w:rsidP="00AA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3DE95" w14:textId="77777777" w:rsidR="00AB4F9C" w:rsidRDefault="00AB4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7936" w14:textId="77777777" w:rsidR="00AA319C" w:rsidRDefault="00AB4F9C" w:rsidP="00AA319C">
    <w:pPr>
      <w:pStyle w:val="Footer"/>
      <w:jc w:val="center"/>
    </w:pPr>
    <w:r>
      <w:rPr>
        <w:rFonts w:ascii="Arial" w:hAnsi="Arial" w:cs="Arial"/>
        <w:noProof/>
        <w:color w:val="000000"/>
        <w:lang w:eastAsia="en-GB"/>
      </w:rPr>
      <w:drawing>
        <wp:inline distT="0" distB="0" distL="0" distR="0" wp14:anchorId="65759170" wp14:editId="6A595777">
          <wp:extent cx="545002" cy="737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F Logo 2012-2015.jpg"/>
                  <pic:cNvPicPr/>
                </pic:nvPicPr>
                <pic:blipFill>
                  <a:blip r:embed="rId1">
                    <a:extLst>
                      <a:ext uri="{28A0092B-C50C-407E-A947-70E740481C1C}">
                        <a14:useLocalDpi xmlns:a14="http://schemas.microsoft.com/office/drawing/2010/main" val="0"/>
                      </a:ext>
                    </a:extLst>
                  </a:blip>
                  <a:stretch>
                    <a:fillRect/>
                  </a:stretch>
                </pic:blipFill>
                <pic:spPr>
                  <a:xfrm>
                    <a:off x="0" y="0"/>
                    <a:ext cx="545419" cy="737920"/>
                  </a:xfrm>
                  <a:prstGeom prst="rect">
                    <a:avLst/>
                  </a:prstGeom>
                </pic:spPr>
              </pic:pic>
            </a:graphicData>
          </a:graphic>
        </wp:inline>
      </w:drawing>
    </w:r>
    <w:r>
      <w:rPr>
        <w:rFonts w:ascii="Arial" w:hAnsi="Arial" w:cs="Arial"/>
        <w:color w:val="000000"/>
      </w:rPr>
      <w:t xml:space="preserve">            </w:t>
    </w:r>
    <w:r w:rsidR="00107628">
      <w:rPr>
        <w:rFonts w:ascii="Arial" w:hAnsi="Arial" w:cs="Arial"/>
        <w:noProof/>
        <w:color w:val="000000"/>
        <w:lang w:eastAsia="en-GB"/>
      </w:rPr>
      <w:drawing>
        <wp:inline distT="0" distB="0" distL="0" distR="0" wp14:anchorId="007D7203" wp14:editId="678B8147">
          <wp:extent cx="724082" cy="650668"/>
          <wp:effectExtent l="0" t="0" r="0" b="10160"/>
          <wp:docPr id="1" name="Picture 1" descr="eco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eco silve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24334" cy="650895"/>
                  </a:xfrm>
                  <a:prstGeom prst="rect">
                    <a:avLst/>
                  </a:prstGeom>
                  <a:noFill/>
                  <a:ln>
                    <a:noFill/>
                  </a:ln>
                </pic:spPr>
              </pic:pic>
            </a:graphicData>
          </a:graphic>
        </wp:inline>
      </w:drawing>
    </w:r>
    <w:r w:rsidR="00576954">
      <w:rPr>
        <w:rFonts w:ascii="Arial" w:hAnsi="Arial" w:cs="Arial"/>
        <w:color w:val="000000"/>
      </w:rPr>
      <w:t xml:space="preserve">    </w:t>
    </w:r>
    <w:r>
      <w:rPr>
        <w:rFonts w:ascii="Arial" w:hAnsi="Arial" w:cs="Arial"/>
        <w:color w:val="000000"/>
      </w:rPr>
      <w:t xml:space="preserve">  </w:t>
    </w:r>
    <w:r w:rsidR="00576954">
      <w:rPr>
        <w:rFonts w:ascii="Arial" w:hAnsi="Arial" w:cs="Arial"/>
        <w:color w:val="000000"/>
      </w:rPr>
      <w:t xml:space="preserve">  </w:t>
    </w:r>
    <w:r>
      <w:rPr>
        <w:rFonts w:ascii="Arial" w:hAnsi="Arial" w:cs="Arial"/>
        <w:color w:val="000000"/>
      </w:rPr>
      <w:t xml:space="preserve">  </w:t>
    </w:r>
    <w:r w:rsidR="00576954">
      <w:rPr>
        <w:rFonts w:ascii="Arial" w:hAnsi="Arial" w:cs="Arial"/>
        <w:color w:val="000000"/>
      </w:rPr>
      <w:t xml:space="preserve"> </w:t>
    </w:r>
    <w:r w:rsidR="00AA319C">
      <w:rPr>
        <w:rFonts w:ascii="Arial" w:hAnsi="Arial" w:cs="Arial"/>
        <w:color w:val="000000"/>
      </w:rPr>
      <w:t xml:space="preserve">      </w:t>
    </w:r>
    <w:r w:rsidR="00107628">
      <w:rPr>
        <w:rFonts w:ascii="Arial" w:hAnsi="Arial" w:cs="Arial"/>
        <w:b/>
        <w:bCs/>
        <w:noProof/>
        <w:color w:val="055CA9"/>
        <w:sz w:val="20"/>
        <w:szCs w:val="20"/>
        <w:lang w:eastAsia="en-GB"/>
      </w:rPr>
      <w:drawing>
        <wp:inline distT="0" distB="0" distL="0" distR="0" wp14:anchorId="6DEB76BB" wp14:editId="7D36C57D">
          <wp:extent cx="1014973" cy="714914"/>
          <wp:effectExtent l="0" t="0" r="1270" b="0"/>
          <wp:docPr id="2" name="Picture 2" descr="Giving Machin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iving Machin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14973" cy="714914"/>
                  </a:xfrm>
                  <a:prstGeom prst="rect">
                    <a:avLst/>
                  </a:prstGeom>
                  <a:noFill/>
                  <a:ln>
                    <a:noFill/>
                  </a:ln>
                </pic:spPr>
              </pic:pic>
            </a:graphicData>
          </a:graphic>
        </wp:inline>
      </w:drawing>
    </w:r>
    <w:r w:rsidR="00BA2A93">
      <w:rPr>
        <w:rFonts w:ascii="Arial" w:hAnsi="Arial" w:cs="Arial"/>
        <w:color w:val="000000"/>
      </w:rPr>
      <w:t xml:space="preserve">        </w:t>
    </w:r>
    <w:r>
      <w:rPr>
        <w:rFonts w:ascii="Arial" w:hAnsi="Arial" w:cs="Arial"/>
        <w:color w:val="000000"/>
      </w:rPr>
      <w:t xml:space="preserve">  </w:t>
    </w:r>
    <w:r w:rsidR="00BA2A93">
      <w:rPr>
        <w:rFonts w:ascii="Arial" w:hAnsi="Arial" w:cs="Arial"/>
        <w:color w:val="000000"/>
      </w:rPr>
      <w:t xml:space="preserve"> </w:t>
    </w:r>
    <w:r>
      <w:rPr>
        <w:rFonts w:ascii="Arial" w:hAnsi="Arial" w:cs="Arial"/>
        <w:color w:val="000000"/>
      </w:rPr>
      <w:t xml:space="preserve">  </w:t>
    </w:r>
    <w:r w:rsidR="00BA2A93">
      <w:rPr>
        <w:rFonts w:ascii="Arial" w:hAnsi="Arial" w:cs="Arial"/>
        <w:color w:val="000000"/>
      </w:rPr>
      <w:t xml:space="preserve">    </w:t>
    </w:r>
    <w:r w:rsidR="00107628">
      <w:rPr>
        <w:rFonts w:ascii="Arial" w:hAnsi="Arial" w:cs="Arial"/>
        <w:noProof/>
        <w:color w:val="000000"/>
        <w:lang w:eastAsia="en-GB"/>
      </w:rPr>
      <w:drawing>
        <wp:inline distT="0" distB="0" distL="0" distR="0" wp14:anchorId="3943396E" wp14:editId="62FF15E3">
          <wp:extent cx="1249907" cy="702905"/>
          <wp:effectExtent l="0" t="0" r="0" b="8890"/>
          <wp:docPr id="3" name="Picture 3"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ealthy school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49907" cy="702905"/>
                  </a:xfrm>
                  <a:prstGeom prst="rect">
                    <a:avLst/>
                  </a:prstGeom>
                  <a:noFill/>
                  <a:ln>
                    <a:noFill/>
                  </a:ln>
                </pic:spPr>
              </pic:pic>
            </a:graphicData>
          </a:graphic>
        </wp:inline>
      </w:drawing>
    </w:r>
    <w:r w:rsidR="00AA319C">
      <w:rPr>
        <w:rFonts w:ascii="Arial" w:hAnsi="Arial" w:cs="Arial"/>
        <w:color w:val="000000"/>
      </w:rPr>
      <w:t xml:space="preserve">    </w:t>
    </w:r>
    <w:r w:rsidR="00576954">
      <w:rPr>
        <w:rFonts w:ascii="Arial" w:hAnsi="Arial" w:cs="Arial"/>
        <w:color w:val="000000"/>
      </w:rPr>
      <w:t xml:space="preserve">   </w:t>
    </w:r>
    <w:r>
      <w:rPr>
        <w:rFonts w:ascii="Arial" w:hAnsi="Arial" w:cs="Arial"/>
        <w:color w:val="000000"/>
      </w:rPr>
      <w:t xml:space="preserve">  </w:t>
    </w:r>
    <w:r w:rsidR="00AA319C">
      <w:rPr>
        <w:rFonts w:ascii="Arial" w:hAnsi="Arial" w:cs="Arial"/>
        <w:color w:val="000000"/>
      </w:rPr>
      <w:t xml:space="preserve"> </w:t>
    </w:r>
    <w:r>
      <w:rPr>
        <w:rFonts w:ascii="Arial" w:hAnsi="Arial" w:cs="Arial"/>
        <w:color w:val="000000"/>
      </w:rPr>
      <w:t xml:space="preserve">  </w:t>
    </w:r>
    <w:r w:rsidR="00AA319C">
      <w:rPr>
        <w:rFonts w:ascii="Arial" w:hAnsi="Arial" w:cs="Arial"/>
        <w:color w:val="000000"/>
      </w:rPr>
      <w:t xml:space="preserve">     </w:t>
    </w:r>
    <w:r w:rsidR="00107628">
      <w:rPr>
        <w:rFonts w:ascii="Arial" w:hAnsi="Arial" w:cs="Arial"/>
        <w:noProof/>
        <w:color w:val="000000"/>
        <w:lang w:eastAsia="en-GB"/>
      </w:rPr>
      <w:drawing>
        <wp:inline distT="0" distB="0" distL="0" distR="0" wp14:anchorId="6EF79900" wp14:editId="2BB598A7">
          <wp:extent cx="547253" cy="714738"/>
          <wp:effectExtent l="0" t="0" r="12065" b="0"/>
          <wp:docPr id="4" name="Picture 4" descr="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Quality Mar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7454" cy="71500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4585F" w14:textId="77777777" w:rsidR="00AB4F9C" w:rsidRDefault="00AB4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43546" w14:textId="77777777" w:rsidR="00B44989" w:rsidRDefault="00B44989" w:rsidP="00AA319C">
      <w:pPr>
        <w:spacing w:after="0" w:line="240" w:lineRule="auto"/>
      </w:pPr>
      <w:r>
        <w:separator/>
      </w:r>
    </w:p>
  </w:footnote>
  <w:footnote w:type="continuationSeparator" w:id="0">
    <w:p w14:paraId="21F31528" w14:textId="77777777" w:rsidR="00B44989" w:rsidRDefault="00B44989" w:rsidP="00AA3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F84D5" w14:textId="77777777" w:rsidR="00AB4F9C" w:rsidRDefault="00AB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17DB2" w14:textId="77777777" w:rsidR="00AB4F9C" w:rsidRDefault="00AB4F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93A15" w14:textId="77777777" w:rsidR="00AB4F9C" w:rsidRDefault="00AB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6151"/>
    <w:multiLevelType w:val="hybridMultilevel"/>
    <w:tmpl w:val="417C9A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4CF7330"/>
    <w:multiLevelType w:val="hybridMultilevel"/>
    <w:tmpl w:val="72DA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D65CCE"/>
    <w:multiLevelType w:val="hybridMultilevel"/>
    <w:tmpl w:val="19A6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DC2"/>
    <w:rsid w:val="000074F0"/>
    <w:rsid w:val="000213D7"/>
    <w:rsid w:val="0002330E"/>
    <w:rsid w:val="00026EB5"/>
    <w:rsid w:val="00060511"/>
    <w:rsid w:val="000E6AD8"/>
    <w:rsid w:val="000F07DE"/>
    <w:rsid w:val="00102C1F"/>
    <w:rsid w:val="00107628"/>
    <w:rsid w:val="0012113E"/>
    <w:rsid w:val="0014781F"/>
    <w:rsid w:val="00154CC2"/>
    <w:rsid w:val="00161AB5"/>
    <w:rsid w:val="0018635E"/>
    <w:rsid w:val="00196CC3"/>
    <w:rsid w:val="001C7B56"/>
    <w:rsid w:val="00211B46"/>
    <w:rsid w:val="00225DC2"/>
    <w:rsid w:val="002600C8"/>
    <w:rsid w:val="00277C4D"/>
    <w:rsid w:val="002A4FCC"/>
    <w:rsid w:val="002B7713"/>
    <w:rsid w:val="0032278F"/>
    <w:rsid w:val="00361078"/>
    <w:rsid w:val="003A43A9"/>
    <w:rsid w:val="003A55A2"/>
    <w:rsid w:val="003E0381"/>
    <w:rsid w:val="003E527B"/>
    <w:rsid w:val="003F11ED"/>
    <w:rsid w:val="00415641"/>
    <w:rsid w:val="00460226"/>
    <w:rsid w:val="00472DF2"/>
    <w:rsid w:val="0047642C"/>
    <w:rsid w:val="0047791C"/>
    <w:rsid w:val="00482DF2"/>
    <w:rsid w:val="004A250F"/>
    <w:rsid w:val="004B31A8"/>
    <w:rsid w:val="004C4027"/>
    <w:rsid w:val="004D6F23"/>
    <w:rsid w:val="004D6F47"/>
    <w:rsid w:val="0052697F"/>
    <w:rsid w:val="00545323"/>
    <w:rsid w:val="0055591A"/>
    <w:rsid w:val="00572A69"/>
    <w:rsid w:val="00576954"/>
    <w:rsid w:val="00587729"/>
    <w:rsid w:val="00615746"/>
    <w:rsid w:val="0061707A"/>
    <w:rsid w:val="006403CD"/>
    <w:rsid w:val="006C632F"/>
    <w:rsid w:val="006E569E"/>
    <w:rsid w:val="006F5DB0"/>
    <w:rsid w:val="0070517B"/>
    <w:rsid w:val="0071319A"/>
    <w:rsid w:val="0072717D"/>
    <w:rsid w:val="00765170"/>
    <w:rsid w:val="007734FA"/>
    <w:rsid w:val="007745B6"/>
    <w:rsid w:val="0079462F"/>
    <w:rsid w:val="007D3584"/>
    <w:rsid w:val="007F0A3C"/>
    <w:rsid w:val="007F406C"/>
    <w:rsid w:val="00804DE9"/>
    <w:rsid w:val="00836A25"/>
    <w:rsid w:val="00856124"/>
    <w:rsid w:val="00895526"/>
    <w:rsid w:val="008D186C"/>
    <w:rsid w:val="008F2533"/>
    <w:rsid w:val="00916360"/>
    <w:rsid w:val="00924393"/>
    <w:rsid w:val="00927BE8"/>
    <w:rsid w:val="00965B04"/>
    <w:rsid w:val="00970D3F"/>
    <w:rsid w:val="00974083"/>
    <w:rsid w:val="00975F80"/>
    <w:rsid w:val="00981F31"/>
    <w:rsid w:val="00991F5F"/>
    <w:rsid w:val="00992374"/>
    <w:rsid w:val="009C01E7"/>
    <w:rsid w:val="009D140E"/>
    <w:rsid w:val="009D2AE7"/>
    <w:rsid w:val="009E1495"/>
    <w:rsid w:val="009E468C"/>
    <w:rsid w:val="00A03616"/>
    <w:rsid w:val="00A17D75"/>
    <w:rsid w:val="00A45D0D"/>
    <w:rsid w:val="00A609D0"/>
    <w:rsid w:val="00A656B6"/>
    <w:rsid w:val="00A92EEC"/>
    <w:rsid w:val="00AA17E7"/>
    <w:rsid w:val="00AA319C"/>
    <w:rsid w:val="00AA56DD"/>
    <w:rsid w:val="00AB4F9C"/>
    <w:rsid w:val="00AF20DF"/>
    <w:rsid w:val="00B022DB"/>
    <w:rsid w:val="00B44989"/>
    <w:rsid w:val="00B64E9F"/>
    <w:rsid w:val="00B66C07"/>
    <w:rsid w:val="00B73069"/>
    <w:rsid w:val="00B75B8F"/>
    <w:rsid w:val="00B818FF"/>
    <w:rsid w:val="00B9541E"/>
    <w:rsid w:val="00BA2A93"/>
    <w:rsid w:val="00C01BBE"/>
    <w:rsid w:val="00CB2236"/>
    <w:rsid w:val="00CC1A49"/>
    <w:rsid w:val="00CC42A6"/>
    <w:rsid w:val="00CD2CBD"/>
    <w:rsid w:val="00CD482F"/>
    <w:rsid w:val="00CE01DA"/>
    <w:rsid w:val="00CE6393"/>
    <w:rsid w:val="00CF74E3"/>
    <w:rsid w:val="00D042B9"/>
    <w:rsid w:val="00D07DAA"/>
    <w:rsid w:val="00D15179"/>
    <w:rsid w:val="00D31D0A"/>
    <w:rsid w:val="00D372C5"/>
    <w:rsid w:val="00D721EC"/>
    <w:rsid w:val="00DB01A9"/>
    <w:rsid w:val="00DC0B4A"/>
    <w:rsid w:val="00DD5484"/>
    <w:rsid w:val="00DE10D4"/>
    <w:rsid w:val="00DF4FFF"/>
    <w:rsid w:val="00E12AD8"/>
    <w:rsid w:val="00E162D8"/>
    <w:rsid w:val="00E32BB4"/>
    <w:rsid w:val="00E33008"/>
    <w:rsid w:val="00E37CB5"/>
    <w:rsid w:val="00E45146"/>
    <w:rsid w:val="00E558F4"/>
    <w:rsid w:val="00E9707E"/>
    <w:rsid w:val="00EA09D7"/>
    <w:rsid w:val="00EB2898"/>
    <w:rsid w:val="00F26B77"/>
    <w:rsid w:val="00F45E36"/>
    <w:rsid w:val="00F47855"/>
    <w:rsid w:val="00F52EC0"/>
    <w:rsid w:val="00F60EEA"/>
    <w:rsid w:val="00F6460C"/>
    <w:rsid w:val="00F67D81"/>
    <w:rsid w:val="00F77651"/>
    <w:rsid w:val="00F855F2"/>
    <w:rsid w:val="00F974DC"/>
    <w:rsid w:val="00FC02E8"/>
    <w:rsid w:val="00FC4602"/>
    <w:rsid w:val="00FE2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531D12"/>
  <w15:docId w15:val="{378A3594-4AC6-473F-88CD-6E519A76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F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17B"/>
    <w:rPr>
      <w:rFonts w:ascii="Tahoma" w:hAnsi="Tahoma" w:cs="Tahoma"/>
      <w:sz w:val="16"/>
      <w:szCs w:val="16"/>
    </w:rPr>
  </w:style>
  <w:style w:type="paragraph" w:styleId="Header">
    <w:name w:val="header"/>
    <w:basedOn w:val="Normal"/>
    <w:link w:val="HeaderChar"/>
    <w:uiPriority w:val="99"/>
    <w:unhideWhenUsed/>
    <w:rsid w:val="00AA319C"/>
    <w:pPr>
      <w:tabs>
        <w:tab w:val="center" w:pos="4513"/>
        <w:tab w:val="right" w:pos="9026"/>
      </w:tabs>
    </w:pPr>
  </w:style>
  <w:style w:type="character" w:customStyle="1" w:styleId="HeaderChar">
    <w:name w:val="Header Char"/>
    <w:basedOn w:val="DefaultParagraphFont"/>
    <w:link w:val="Header"/>
    <w:uiPriority w:val="99"/>
    <w:rsid w:val="00AA319C"/>
    <w:rPr>
      <w:sz w:val="22"/>
      <w:szCs w:val="22"/>
      <w:lang w:eastAsia="en-US"/>
    </w:rPr>
  </w:style>
  <w:style w:type="paragraph" w:styleId="Footer">
    <w:name w:val="footer"/>
    <w:basedOn w:val="Normal"/>
    <w:link w:val="FooterChar"/>
    <w:uiPriority w:val="99"/>
    <w:unhideWhenUsed/>
    <w:rsid w:val="00AA319C"/>
    <w:pPr>
      <w:tabs>
        <w:tab w:val="center" w:pos="4513"/>
        <w:tab w:val="right" w:pos="9026"/>
      </w:tabs>
    </w:pPr>
  </w:style>
  <w:style w:type="character" w:customStyle="1" w:styleId="FooterChar">
    <w:name w:val="Footer Char"/>
    <w:basedOn w:val="DefaultParagraphFont"/>
    <w:link w:val="Footer"/>
    <w:uiPriority w:val="99"/>
    <w:rsid w:val="00AA319C"/>
    <w:rPr>
      <w:sz w:val="22"/>
      <w:szCs w:val="22"/>
      <w:lang w:eastAsia="en-US"/>
    </w:rPr>
  </w:style>
  <w:style w:type="character" w:styleId="Strong">
    <w:name w:val="Strong"/>
    <w:basedOn w:val="DefaultParagraphFont"/>
    <w:uiPriority w:val="22"/>
    <w:qFormat/>
    <w:rsid w:val="00AA319C"/>
    <w:rPr>
      <w:b/>
      <w:bCs/>
    </w:rPr>
  </w:style>
  <w:style w:type="paragraph" w:styleId="ListParagraph">
    <w:name w:val="List Paragraph"/>
    <w:basedOn w:val="Normal"/>
    <w:uiPriority w:val="34"/>
    <w:qFormat/>
    <w:rsid w:val="00B73069"/>
    <w:pPr>
      <w:ind w:left="720"/>
      <w:contextualSpacing/>
    </w:pPr>
  </w:style>
  <w:style w:type="character" w:styleId="Hyperlink">
    <w:name w:val="Hyperlink"/>
    <w:basedOn w:val="DefaultParagraphFont"/>
    <w:uiPriority w:val="99"/>
    <w:unhideWhenUsed/>
    <w:rsid w:val="00836A25"/>
    <w:rPr>
      <w:color w:val="0000FF" w:themeColor="hyperlink"/>
      <w:u w:val="single"/>
    </w:rPr>
  </w:style>
  <w:style w:type="character" w:styleId="FollowedHyperlink">
    <w:name w:val="FollowedHyperlink"/>
    <w:basedOn w:val="DefaultParagraphFont"/>
    <w:uiPriority w:val="99"/>
    <w:semiHidden/>
    <w:unhideWhenUsed/>
    <w:rsid w:val="00E32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file://localhost/https://rctmoodle.org/aberdaretownchurch/file.php/1/healthy_schools.jpg" TargetMode="External"/><Relationship Id="rId3" Type="http://schemas.openxmlformats.org/officeDocument/2006/relationships/image" Target="file://localhost/https://rctmoodle.org/aberdaretownchurch/file.php/1/eco_silver.jpg" TargetMode="External"/><Relationship Id="rId7" Type="http://schemas.openxmlformats.org/officeDocument/2006/relationships/image" Target="media/image9.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file://localhost/https://rctmoodle.org/aberdaretownchurch/file.php/1/Giving_Machine.jpg" TargetMode="External"/><Relationship Id="rId5" Type="http://schemas.openxmlformats.org/officeDocument/2006/relationships/image" Target="media/image8.jpeg"/><Relationship Id="rId10" Type="http://schemas.openxmlformats.org/officeDocument/2006/relationships/image" Target="file://localhost/https://rctmoodle.org/aberdaretownchurch/file.php/1/quality_mark.gif" TargetMode="External"/><Relationship Id="rId4" Type="http://schemas.openxmlformats.org/officeDocument/2006/relationships/hyperlink" Target="http://www.thegivingmachine.co.uk/" TargetMode="External"/><Relationship Id="rId9"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teacher\Desktop\Headed%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Headed letter</Template>
  <TotalTime>0</TotalTime>
  <Pages>3</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5631</CharactersWithSpaces>
  <SharedDoc>false</SharedDoc>
  <HLinks>
    <vt:vector size="6" baseType="variant">
      <vt:variant>
        <vt:i4>2162787</vt:i4>
      </vt:variant>
      <vt:variant>
        <vt:i4>3</vt:i4>
      </vt:variant>
      <vt:variant>
        <vt:i4>0</vt:i4>
      </vt:variant>
      <vt:variant>
        <vt:i4>5</vt:i4>
      </vt:variant>
      <vt:variant>
        <vt:lpwstr>http://www.thegivingmachine.co.uk/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Sam Hallam</cp:lastModifiedBy>
  <cp:revision>2</cp:revision>
  <cp:lastPrinted>2021-03-12T10:19:00Z</cp:lastPrinted>
  <dcterms:created xsi:type="dcterms:W3CDTF">2021-03-12T17:54:00Z</dcterms:created>
  <dcterms:modified xsi:type="dcterms:W3CDTF">2021-03-12T17:54:00Z</dcterms:modified>
</cp:coreProperties>
</file>