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E93A0" w14:textId="63EFC162" w:rsidR="002328A9" w:rsidRDefault="00E241F3" w:rsidP="00675E50">
      <w:pPr>
        <w:pStyle w:val="Title"/>
      </w:pPr>
      <w:r w:rsidRPr="0095144C">
        <w:drawing>
          <wp:anchor distT="0" distB="0" distL="114300" distR="114300" simplePos="0" relativeHeight="251658240" behindDoc="0" locked="0" layoutInCell="1" allowOverlap="1" wp14:anchorId="50A7DFA4" wp14:editId="533B743B">
            <wp:simplePos x="0" y="0"/>
            <wp:positionH relativeFrom="margin">
              <wp:align>right</wp:align>
            </wp:positionH>
            <wp:positionV relativeFrom="paragraph">
              <wp:posOffset>53774</wp:posOffset>
            </wp:positionV>
            <wp:extent cx="922960" cy="872056"/>
            <wp:effectExtent l="0" t="0" r="0" b="4445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4312" r="2174" b="5138"/>
                    <a:stretch/>
                  </pic:blipFill>
                  <pic:spPr bwMode="auto">
                    <a:xfrm>
                      <a:off x="0" y="0"/>
                      <a:ext cx="923419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89">
        <w:t>J</w:t>
      </w:r>
      <w:r w:rsidR="00814652">
        <w:t xml:space="preserve">unior </w:t>
      </w:r>
      <w:r w:rsidR="00BA1389">
        <w:t>O</w:t>
      </w:r>
      <w:r w:rsidR="00814652">
        <w:t>rienteering</w:t>
      </w:r>
    </w:p>
    <w:p w14:paraId="36221A85" w14:textId="538431D5" w:rsidR="00FA597B" w:rsidRPr="0095144C" w:rsidRDefault="00BA1389" w:rsidP="00675E50">
      <w:pPr>
        <w:pStyle w:val="Title"/>
      </w:pPr>
      <w:r>
        <w:t>Sampsons Wood</w:t>
      </w:r>
    </w:p>
    <w:p w14:paraId="55603F66" w14:textId="43A24BDB" w:rsidR="00FA597B" w:rsidRPr="00675E50" w:rsidRDefault="00BA1389" w:rsidP="00675E50">
      <w:pPr>
        <w:pStyle w:val="Subtitl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B40F46" wp14:editId="2988DC81">
            <wp:simplePos x="0" y="0"/>
            <wp:positionH relativeFrom="column">
              <wp:posOffset>4676140</wp:posOffset>
            </wp:positionH>
            <wp:positionV relativeFrom="paragraph">
              <wp:posOffset>74930</wp:posOffset>
            </wp:positionV>
            <wp:extent cx="2048415" cy="5715000"/>
            <wp:effectExtent l="76200" t="76200" r="85725" b="76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15" cy="5715000"/>
                    </a:xfrm>
                    <a:prstGeom prst="rect">
                      <a:avLst/>
                    </a:prstGeom>
                    <a:ln w="698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11</w:t>
      </w:r>
      <w:r w:rsidRPr="00BA1389">
        <w:rPr>
          <w:vertAlign w:val="superscript"/>
        </w:rPr>
        <w:t>th</w:t>
      </w:r>
      <w:r>
        <w:t xml:space="preserve"> September</w:t>
      </w:r>
    </w:p>
    <w:p w14:paraId="686D1926" w14:textId="6A670B4F" w:rsidR="0037550D" w:rsidRPr="00BE009F" w:rsidRDefault="00BA1389" w:rsidP="00675E50">
      <w:pPr>
        <w:pStyle w:val="Subtitle"/>
        <w:rPr>
          <w:sz w:val="48"/>
          <w:szCs w:val="48"/>
        </w:rPr>
      </w:pPr>
      <w:r w:rsidRPr="00BE009F">
        <w:rPr>
          <w:sz w:val="48"/>
          <w:szCs w:val="48"/>
        </w:rPr>
        <w:t>Sampsons Wood</w:t>
      </w:r>
      <w:r w:rsidR="00BE009F" w:rsidRPr="00BE009F">
        <w:rPr>
          <w:sz w:val="48"/>
          <w:szCs w:val="48"/>
        </w:rPr>
        <w:t>, Yeovil</w:t>
      </w:r>
    </w:p>
    <w:p w14:paraId="3C6AB2A1" w14:textId="57F1608D" w:rsidR="002328A9" w:rsidRPr="00BE009F" w:rsidRDefault="008E7EDD" w:rsidP="00675E50">
      <w:pPr>
        <w:pStyle w:val="Subtitle"/>
        <w:rPr>
          <w:sz w:val="48"/>
          <w:szCs w:val="48"/>
        </w:rPr>
      </w:pPr>
      <w:r w:rsidRPr="00BE009F">
        <w:rPr>
          <w:sz w:val="48"/>
          <w:szCs w:val="48"/>
        </w:rPr>
        <w:t>ST 53</w:t>
      </w:r>
      <w:r w:rsidR="00973FAC" w:rsidRPr="00BE009F">
        <w:rPr>
          <w:sz w:val="48"/>
          <w:szCs w:val="48"/>
        </w:rPr>
        <w:t>822 15003</w:t>
      </w:r>
      <w:r w:rsidR="002328A9" w:rsidRPr="00BE009F">
        <w:rPr>
          <w:sz w:val="48"/>
          <w:szCs w:val="48"/>
        </w:rPr>
        <w:t xml:space="preserve"> / </w:t>
      </w:r>
      <w:r w:rsidR="00921099" w:rsidRPr="00BE009F">
        <w:rPr>
          <w:sz w:val="48"/>
          <w:szCs w:val="48"/>
        </w:rPr>
        <w:t>BA20 2PZ</w:t>
      </w:r>
    </w:p>
    <w:p w14:paraId="4A12D1B3" w14:textId="157E13A2" w:rsidR="0060348E" w:rsidRDefault="00BF4FBA" w:rsidP="00DA2643">
      <w:pPr>
        <w:rPr>
          <w:sz w:val="24"/>
          <w:szCs w:val="24"/>
        </w:rPr>
      </w:pPr>
      <w:r w:rsidRPr="004F3153">
        <w:rPr>
          <w:sz w:val="24"/>
          <w:szCs w:val="24"/>
        </w:rPr>
        <w:t xml:space="preserve">Our Junior Orienteering </w:t>
      </w:r>
      <w:r w:rsidR="00521E10">
        <w:rPr>
          <w:sz w:val="24"/>
          <w:szCs w:val="24"/>
        </w:rPr>
        <w:t>G</w:t>
      </w:r>
      <w:r w:rsidRPr="004F3153">
        <w:rPr>
          <w:sz w:val="24"/>
          <w:szCs w:val="24"/>
        </w:rPr>
        <w:t xml:space="preserve">roup </w:t>
      </w:r>
      <w:r w:rsidR="00521E10">
        <w:rPr>
          <w:sz w:val="24"/>
          <w:szCs w:val="24"/>
        </w:rPr>
        <w:t>(JOG)</w:t>
      </w:r>
      <w:r w:rsidR="005A5738">
        <w:rPr>
          <w:sz w:val="24"/>
          <w:szCs w:val="24"/>
        </w:rPr>
        <w:t xml:space="preserve"> </w:t>
      </w:r>
      <w:r w:rsidRPr="004F3153">
        <w:rPr>
          <w:sz w:val="24"/>
          <w:szCs w:val="24"/>
        </w:rPr>
        <w:t xml:space="preserve">runs </w:t>
      </w:r>
      <w:r w:rsidR="00E9668F" w:rsidRPr="004F3153">
        <w:rPr>
          <w:sz w:val="24"/>
          <w:szCs w:val="24"/>
        </w:rPr>
        <w:t>weekly</w:t>
      </w:r>
      <w:r w:rsidR="00DA2643">
        <w:rPr>
          <w:sz w:val="24"/>
          <w:szCs w:val="24"/>
        </w:rPr>
        <w:t xml:space="preserve"> </w:t>
      </w:r>
      <w:r w:rsidR="00E9668F" w:rsidRPr="004F3153">
        <w:rPr>
          <w:sz w:val="24"/>
          <w:szCs w:val="24"/>
        </w:rPr>
        <w:t>events</w:t>
      </w:r>
    </w:p>
    <w:p w14:paraId="18E98F44" w14:textId="702DDF4E" w:rsidR="0060348E" w:rsidRDefault="00FB4154" w:rsidP="00675E50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4F3153" w:rsidRPr="004F3153">
        <w:rPr>
          <w:sz w:val="24"/>
          <w:szCs w:val="24"/>
        </w:rPr>
        <w:t>hrough</w:t>
      </w:r>
      <w:r w:rsidR="005A5738">
        <w:rPr>
          <w:sz w:val="24"/>
          <w:szCs w:val="24"/>
        </w:rPr>
        <w:t xml:space="preserve"> t</w:t>
      </w:r>
      <w:r w:rsidR="004F3153" w:rsidRPr="004F3153">
        <w:rPr>
          <w:sz w:val="24"/>
          <w:szCs w:val="24"/>
        </w:rPr>
        <w:t>erm</w:t>
      </w:r>
      <w:r w:rsidR="00521E10">
        <w:rPr>
          <w:sz w:val="24"/>
          <w:szCs w:val="24"/>
        </w:rPr>
        <w:t xml:space="preserve"> </w:t>
      </w:r>
      <w:r w:rsidR="00814652">
        <w:rPr>
          <w:sz w:val="24"/>
          <w:szCs w:val="24"/>
        </w:rPr>
        <w:t>t</w:t>
      </w:r>
      <w:r w:rsidR="004F3153" w:rsidRPr="004F3153">
        <w:rPr>
          <w:sz w:val="24"/>
          <w:szCs w:val="24"/>
        </w:rPr>
        <w:t>ime</w:t>
      </w:r>
      <w:r>
        <w:rPr>
          <w:sz w:val="24"/>
          <w:szCs w:val="24"/>
        </w:rPr>
        <w:t xml:space="preserve"> </w:t>
      </w:r>
      <w:r w:rsidR="004F3153" w:rsidRPr="004F3153">
        <w:rPr>
          <w:sz w:val="24"/>
          <w:szCs w:val="24"/>
        </w:rPr>
        <w:t>aimed at juniors, families and</w:t>
      </w:r>
      <w:r w:rsidR="00814652">
        <w:rPr>
          <w:sz w:val="24"/>
          <w:szCs w:val="24"/>
        </w:rPr>
        <w:t xml:space="preserve"> t</w:t>
      </w:r>
      <w:r w:rsidR="004F3153" w:rsidRPr="004F3153">
        <w:rPr>
          <w:sz w:val="24"/>
          <w:szCs w:val="24"/>
        </w:rPr>
        <w:t>hose</w:t>
      </w:r>
      <w:r w:rsidR="0060348E">
        <w:rPr>
          <w:sz w:val="24"/>
          <w:szCs w:val="24"/>
        </w:rPr>
        <w:t xml:space="preserve"> </w:t>
      </w:r>
      <w:r w:rsidR="004F3153" w:rsidRPr="004F3153">
        <w:rPr>
          <w:sz w:val="24"/>
          <w:szCs w:val="24"/>
        </w:rPr>
        <w:t>looking to</w:t>
      </w:r>
    </w:p>
    <w:p w14:paraId="1F059D18" w14:textId="7EC8E21B" w:rsidR="00A62BB7" w:rsidRDefault="004F3153" w:rsidP="00A62BB7">
      <w:pPr>
        <w:rPr>
          <w:sz w:val="24"/>
          <w:szCs w:val="24"/>
        </w:rPr>
      </w:pPr>
      <w:r w:rsidRPr="004F3153">
        <w:rPr>
          <w:sz w:val="24"/>
          <w:szCs w:val="24"/>
        </w:rPr>
        <w:t>improve</w:t>
      </w:r>
      <w:r w:rsidR="005A5738">
        <w:rPr>
          <w:sz w:val="24"/>
          <w:szCs w:val="24"/>
        </w:rPr>
        <w:t xml:space="preserve"> </w:t>
      </w:r>
      <w:r w:rsidRPr="004F3153">
        <w:rPr>
          <w:sz w:val="24"/>
          <w:szCs w:val="24"/>
        </w:rPr>
        <w:t>or train.</w:t>
      </w:r>
    </w:p>
    <w:p w14:paraId="2FAB6B5F" w14:textId="0465723B" w:rsidR="007F7605" w:rsidRDefault="005A5738" w:rsidP="00675E50">
      <w:pPr>
        <w:rPr>
          <w:sz w:val="24"/>
          <w:szCs w:val="24"/>
        </w:rPr>
      </w:pPr>
      <w:r>
        <w:rPr>
          <w:sz w:val="24"/>
          <w:szCs w:val="24"/>
        </w:rPr>
        <w:t xml:space="preserve">This is a great way to </w:t>
      </w:r>
      <w:r w:rsidR="00290FDF">
        <w:rPr>
          <w:sz w:val="24"/>
          <w:szCs w:val="24"/>
        </w:rPr>
        <w:t>get out in the fresh air</w:t>
      </w:r>
      <w:r w:rsidR="007F7605">
        <w:rPr>
          <w:sz w:val="24"/>
          <w:szCs w:val="24"/>
        </w:rPr>
        <w:t>, get some exercise</w:t>
      </w:r>
      <w:r w:rsidR="00290FDF">
        <w:rPr>
          <w:sz w:val="24"/>
          <w:szCs w:val="24"/>
        </w:rPr>
        <w:t xml:space="preserve"> and</w:t>
      </w:r>
    </w:p>
    <w:p w14:paraId="41A28956" w14:textId="23A87D0F" w:rsidR="00290FDF" w:rsidRDefault="00290FDF" w:rsidP="00675E50">
      <w:pPr>
        <w:rPr>
          <w:sz w:val="24"/>
          <w:szCs w:val="24"/>
        </w:rPr>
      </w:pPr>
      <w:r>
        <w:rPr>
          <w:sz w:val="24"/>
          <w:szCs w:val="24"/>
        </w:rPr>
        <w:t>experience some</w:t>
      </w:r>
      <w:r w:rsidR="007F7605">
        <w:rPr>
          <w:sz w:val="24"/>
          <w:szCs w:val="24"/>
        </w:rPr>
        <w:t xml:space="preserve"> of our w</w:t>
      </w:r>
      <w:r>
        <w:rPr>
          <w:sz w:val="24"/>
          <w:szCs w:val="24"/>
        </w:rPr>
        <w:t>onderful countryside and parks</w:t>
      </w:r>
      <w:r w:rsidR="007F7605">
        <w:rPr>
          <w:sz w:val="24"/>
          <w:szCs w:val="24"/>
        </w:rPr>
        <w:t>.</w:t>
      </w:r>
    </w:p>
    <w:p w14:paraId="3E00E3A9" w14:textId="77777777" w:rsidR="00F57017" w:rsidRDefault="00F57017" w:rsidP="001A2813">
      <w:pPr>
        <w:rPr>
          <w:sz w:val="24"/>
          <w:szCs w:val="24"/>
        </w:rPr>
      </w:pPr>
      <w:r>
        <w:rPr>
          <w:sz w:val="24"/>
          <w:szCs w:val="24"/>
        </w:rPr>
        <w:t>You do not need to be a member and v</w:t>
      </w:r>
      <w:r w:rsidR="001A2813">
        <w:rPr>
          <w:sz w:val="24"/>
          <w:szCs w:val="24"/>
        </w:rPr>
        <w:t>olunteers will be on-hand</w:t>
      </w:r>
    </w:p>
    <w:p w14:paraId="3886E43B" w14:textId="77777777" w:rsidR="00F57017" w:rsidRDefault="001A2813" w:rsidP="001A2813">
      <w:pPr>
        <w:rPr>
          <w:sz w:val="24"/>
          <w:szCs w:val="24"/>
        </w:rPr>
      </w:pPr>
      <w:r>
        <w:rPr>
          <w:sz w:val="24"/>
          <w:szCs w:val="24"/>
        </w:rPr>
        <w:t xml:space="preserve">to provide any help </w:t>
      </w:r>
      <w:r w:rsidR="00E73A6D">
        <w:rPr>
          <w:sz w:val="24"/>
          <w:szCs w:val="24"/>
        </w:rPr>
        <w:t>or guidance you may</w:t>
      </w:r>
      <w:r w:rsidR="00F57017">
        <w:rPr>
          <w:sz w:val="24"/>
          <w:szCs w:val="24"/>
        </w:rPr>
        <w:t xml:space="preserve"> </w:t>
      </w:r>
      <w:r w:rsidR="005F2C54">
        <w:rPr>
          <w:sz w:val="24"/>
          <w:szCs w:val="24"/>
        </w:rPr>
        <w:t>n</w:t>
      </w:r>
      <w:r w:rsidR="00E73A6D">
        <w:rPr>
          <w:sz w:val="24"/>
          <w:szCs w:val="24"/>
        </w:rPr>
        <w:t>eed. Courses are set</w:t>
      </w:r>
    </w:p>
    <w:p w14:paraId="5139FA4A" w14:textId="08474CC5" w:rsidR="00F57017" w:rsidRDefault="005F2C54" w:rsidP="001A2813">
      <w:pPr>
        <w:rPr>
          <w:sz w:val="24"/>
          <w:szCs w:val="24"/>
        </w:rPr>
      </w:pPr>
      <w:r>
        <w:rPr>
          <w:sz w:val="24"/>
          <w:szCs w:val="24"/>
        </w:rPr>
        <w:t>across</w:t>
      </w:r>
      <w:r w:rsidR="00E73A6D">
        <w:rPr>
          <w:sz w:val="24"/>
          <w:szCs w:val="24"/>
        </w:rPr>
        <w:t xml:space="preserve"> four levels </w:t>
      </w:r>
      <w:r w:rsidR="006B04BB">
        <w:rPr>
          <w:sz w:val="24"/>
          <w:szCs w:val="24"/>
        </w:rPr>
        <w:t>to cater for those who</w:t>
      </w:r>
      <w:r w:rsidR="00F57017">
        <w:rPr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 w:rsidR="006B04BB">
        <w:rPr>
          <w:sz w:val="24"/>
          <w:szCs w:val="24"/>
        </w:rPr>
        <w:t>ave</w:t>
      </w:r>
      <w:r>
        <w:rPr>
          <w:sz w:val="24"/>
          <w:szCs w:val="24"/>
        </w:rPr>
        <w:t xml:space="preserve"> n</w:t>
      </w:r>
      <w:r w:rsidR="006B04BB">
        <w:rPr>
          <w:sz w:val="24"/>
          <w:szCs w:val="24"/>
        </w:rPr>
        <w:t xml:space="preserve">ever tried </w:t>
      </w:r>
    </w:p>
    <w:p w14:paraId="73AAE6BC" w14:textId="3AEC8E51" w:rsidR="00F57017" w:rsidRDefault="006B04BB" w:rsidP="001A2813">
      <w:pPr>
        <w:rPr>
          <w:sz w:val="24"/>
          <w:szCs w:val="24"/>
        </w:rPr>
      </w:pPr>
      <w:r>
        <w:rPr>
          <w:sz w:val="24"/>
          <w:szCs w:val="24"/>
        </w:rPr>
        <w:t>orienteering through to th</w:t>
      </w:r>
      <w:r w:rsidR="001474A0">
        <w:rPr>
          <w:sz w:val="24"/>
          <w:szCs w:val="24"/>
        </w:rPr>
        <w:t>ose who consider</w:t>
      </w:r>
      <w:r w:rsidR="00F57017">
        <w:rPr>
          <w:sz w:val="24"/>
          <w:szCs w:val="24"/>
        </w:rPr>
        <w:t xml:space="preserve"> </w:t>
      </w:r>
      <w:r w:rsidR="005F2C54">
        <w:rPr>
          <w:sz w:val="24"/>
          <w:szCs w:val="24"/>
        </w:rPr>
        <w:t>t</w:t>
      </w:r>
      <w:r w:rsidR="001474A0">
        <w:rPr>
          <w:sz w:val="24"/>
          <w:szCs w:val="24"/>
        </w:rPr>
        <w:t>hemselves</w:t>
      </w:r>
      <w:r w:rsidR="005F2C54">
        <w:rPr>
          <w:sz w:val="24"/>
          <w:szCs w:val="24"/>
        </w:rPr>
        <w:t xml:space="preserve"> </w:t>
      </w:r>
      <w:r w:rsidR="001474A0">
        <w:rPr>
          <w:sz w:val="24"/>
          <w:szCs w:val="24"/>
        </w:rPr>
        <w:t>‘seasoned’</w:t>
      </w:r>
    </w:p>
    <w:p w14:paraId="64462F04" w14:textId="7E62B866" w:rsidR="00F73152" w:rsidRDefault="008876DC" w:rsidP="001A2813">
      <w:pPr>
        <w:rPr>
          <w:sz w:val="24"/>
          <w:szCs w:val="24"/>
        </w:rPr>
      </w:pPr>
      <w:r>
        <w:rPr>
          <w:sz w:val="24"/>
          <w:szCs w:val="24"/>
        </w:rPr>
        <w:t>participants.</w:t>
      </w:r>
    </w:p>
    <w:p w14:paraId="0B7E958D" w14:textId="60943962" w:rsidR="00F73152" w:rsidRDefault="00F73152" w:rsidP="001A2813">
      <w:pPr>
        <w:rPr>
          <w:sz w:val="24"/>
          <w:szCs w:val="24"/>
        </w:rPr>
      </w:pPr>
      <w:r>
        <w:rPr>
          <w:sz w:val="24"/>
          <w:szCs w:val="24"/>
        </w:rPr>
        <w:t>Whether you walk the course or run</w:t>
      </w:r>
      <w:r w:rsidR="00B641ED">
        <w:rPr>
          <w:sz w:val="24"/>
          <w:szCs w:val="24"/>
        </w:rPr>
        <w:t>,</w:t>
      </w:r>
      <w:r>
        <w:rPr>
          <w:sz w:val="24"/>
          <w:szCs w:val="24"/>
        </w:rPr>
        <w:t xml:space="preserve"> you are guaranteed to have</w:t>
      </w:r>
    </w:p>
    <w:p w14:paraId="6A7ED0CD" w14:textId="3A69D66E" w:rsidR="001474A0" w:rsidRDefault="00F73152" w:rsidP="001A2813">
      <w:pPr>
        <w:rPr>
          <w:sz w:val="24"/>
          <w:szCs w:val="24"/>
        </w:rPr>
      </w:pPr>
      <w:r>
        <w:rPr>
          <w:sz w:val="24"/>
          <w:szCs w:val="24"/>
        </w:rPr>
        <w:t>some fun.</w:t>
      </w:r>
    </w:p>
    <w:p w14:paraId="09541C58" w14:textId="1B6EEB8A" w:rsidR="0064407C" w:rsidRPr="004F3153" w:rsidRDefault="0064407C" w:rsidP="001A2813">
      <w:pPr>
        <w:rPr>
          <w:sz w:val="24"/>
          <w:szCs w:val="24"/>
        </w:rPr>
      </w:pPr>
    </w:p>
    <w:p w14:paraId="7444C52E" w14:textId="1AC6B007" w:rsidR="00675E50" w:rsidRPr="00675E50" w:rsidRDefault="002328A9" w:rsidP="00675E50">
      <w:pPr>
        <w:pStyle w:val="Heading2"/>
      </w:pPr>
      <w:r w:rsidRPr="00675E50">
        <w:t>Directions</w:t>
      </w:r>
    </w:p>
    <w:p w14:paraId="57312037" w14:textId="6A186008" w:rsidR="00406A15" w:rsidRDefault="002F14C3" w:rsidP="00675E50">
      <w:pPr>
        <w:rPr>
          <w:sz w:val="24"/>
          <w:szCs w:val="24"/>
        </w:rPr>
      </w:pPr>
      <w:r w:rsidRPr="004F3153">
        <w:rPr>
          <w:sz w:val="24"/>
          <w:szCs w:val="24"/>
        </w:rPr>
        <w:t xml:space="preserve">Parking for the event will be in </w:t>
      </w:r>
      <w:r w:rsidR="00D93D90" w:rsidRPr="004F3153">
        <w:rPr>
          <w:sz w:val="24"/>
          <w:szCs w:val="24"/>
        </w:rPr>
        <w:t>Yew Tree Park</w:t>
      </w:r>
      <w:r w:rsidR="00406A15">
        <w:rPr>
          <w:sz w:val="24"/>
          <w:szCs w:val="24"/>
        </w:rPr>
        <w:t>,</w:t>
      </w:r>
      <w:r w:rsidR="00834A22" w:rsidRPr="004F3153">
        <w:rPr>
          <w:sz w:val="24"/>
          <w:szCs w:val="24"/>
        </w:rPr>
        <w:t xml:space="preserve"> off Lysander</w:t>
      </w:r>
      <w:r w:rsidR="00406A15">
        <w:rPr>
          <w:sz w:val="24"/>
          <w:szCs w:val="24"/>
        </w:rPr>
        <w:t xml:space="preserve"> </w:t>
      </w:r>
      <w:r w:rsidR="00834A22" w:rsidRPr="004F3153">
        <w:rPr>
          <w:sz w:val="24"/>
          <w:szCs w:val="24"/>
        </w:rPr>
        <w:t>Road</w:t>
      </w:r>
    </w:p>
    <w:p w14:paraId="54768CED" w14:textId="13189DEA" w:rsidR="00406A15" w:rsidRDefault="00834A22" w:rsidP="00675E50">
      <w:pPr>
        <w:rPr>
          <w:sz w:val="24"/>
          <w:szCs w:val="24"/>
        </w:rPr>
      </w:pPr>
      <w:r w:rsidRPr="004F3153">
        <w:rPr>
          <w:sz w:val="24"/>
          <w:szCs w:val="24"/>
        </w:rPr>
        <w:t>(A3088) in Yeovil</w:t>
      </w:r>
      <w:r w:rsidR="00C71F6D" w:rsidRPr="004F3153">
        <w:rPr>
          <w:sz w:val="24"/>
          <w:szCs w:val="24"/>
        </w:rPr>
        <w:t>.</w:t>
      </w:r>
      <w:r w:rsidR="00FB4154">
        <w:rPr>
          <w:sz w:val="24"/>
          <w:szCs w:val="24"/>
        </w:rPr>
        <w:t xml:space="preserve"> </w:t>
      </w:r>
      <w:r w:rsidR="007618FA" w:rsidRPr="004F3153">
        <w:rPr>
          <w:sz w:val="24"/>
          <w:szCs w:val="24"/>
        </w:rPr>
        <w:t xml:space="preserve">The entrance to </w:t>
      </w:r>
      <w:proofErr w:type="spellStart"/>
      <w:r w:rsidR="007618FA" w:rsidRPr="004F3153">
        <w:rPr>
          <w:sz w:val="24"/>
          <w:szCs w:val="24"/>
        </w:rPr>
        <w:t>Sampsons</w:t>
      </w:r>
      <w:proofErr w:type="spellEnd"/>
      <w:r w:rsidR="007618FA" w:rsidRPr="004F3153">
        <w:rPr>
          <w:sz w:val="24"/>
          <w:szCs w:val="24"/>
        </w:rPr>
        <w:t xml:space="preserve"> Wood is </w:t>
      </w:r>
      <w:r w:rsidR="00D11834" w:rsidRPr="004F3153">
        <w:rPr>
          <w:sz w:val="24"/>
          <w:szCs w:val="24"/>
        </w:rPr>
        <w:t>a</w:t>
      </w:r>
      <w:r w:rsidR="00406A15">
        <w:rPr>
          <w:sz w:val="24"/>
          <w:szCs w:val="24"/>
        </w:rPr>
        <w:t xml:space="preserve"> </w:t>
      </w:r>
      <w:r w:rsidR="00D11834" w:rsidRPr="004F3153">
        <w:rPr>
          <w:sz w:val="24"/>
          <w:szCs w:val="24"/>
        </w:rPr>
        <w:t>3 minute</w:t>
      </w:r>
    </w:p>
    <w:p w14:paraId="055B1C40" w14:textId="14900B51" w:rsidR="00D11834" w:rsidRDefault="00FB4154" w:rsidP="00675E50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D11834" w:rsidRPr="004F3153">
        <w:rPr>
          <w:sz w:val="24"/>
          <w:szCs w:val="24"/>
        </w:rPr>
        <w:t xml:space="preserve">alk from the carpark and will be </w:t>
      </w:r>
      <w:r w:rsidR="00406A15">
        <w:rPr>
          <w:sz w:val="24"/>
          <w:szCs w:val="24"/>
        </w:rPr>
        <w:t xml:space="preserve">clearly </w:t>
      </w:r>
      <w:r w:rsidR="00D11834" w:rsidRPr="004F3153">
        <w:rPr>
          <w:sz w:val="24"/>
          <w:szCs w:val="24"/>
        </w:rPr>
        <w:t>signposted</w:t>
      </w:r>
      <w:r w:rsidR="004C377D" w:rsidRPr="004F3153">
        <w:rPr>
          <w:sz w:val="24"/>
          <w:szCs w:val="24"/>
        </w:rPr>
        <w:t>.</w:t>
      </w:r>
    </w:p>
    <w:p w14:paraId="1DC4995E" w14:textId="13B2DF47" w:rsidR="0064407C" w:rsidRDefault="00E319CE" w:rsidP="00625322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2938569" wp14:editId="502C5C11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6226293" cy="2499384"/>
            <wp:effectExtent l="0" t="0" r="0" b="0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93" cy="249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5CD5B" w14:textId="722AC6D3" w:rsidR="00625322" w:rsidRDefault="00625322" w:rsidP="00675E50">
      <w:pPr>
        <w:rPr>
          <w:sz w:val="24"/>
          <w:szCs w:val="24"/>
        </w:rPr>
      </w:pPr>
    </w:p>
    <w:p w14:paraId="4AA8A29A" w14:textId="51ED3263" w:rsidR="00625322" w:rsidRDefault="00625322" w:rsidP="00675E50">
      <w:pPr>
        <w:rPr>
          <w:sz w:val="24"/>
          <w:szCs w:val="24"/>
        </w:rPr>
      </w:pPr>
    </w:p>
    <w:p w14:paraId="46DD6D69" w14:textId="7ECA1F94" w:rsidR="00625322" w:rsidRDefault="00625322" w:rsidP="00675E50">
      <w:pPr>
        <w:rPr>
          <w:sz w:val="24"/>
          <w:szCs w:val="24"/>
        </w:rPr>
      </w:pPr>
    </w:p>
    <w:p w14:paraId="21543EC0" w14:textId="6745CCD4" w:rsidR="00625322" w:rsidRDefault="00625322" w:rsidP="00675E50">
      <w:pPr>
        <w:rPr>
          <w:sz w:val="24"/>
          <w:szCs w:val="24"/>
        </w:rPr>
      </w:pPr>
    </w:p>
    <w:p w14:paraId="413AB7E8" w14:textId="07696A85" w:rsidR="00625322" w:rsidRDefault="00625322" w:rsidP="00675E50">
      <w:pPr>
        <w:rPr>
          <w:sz w:val="24"/>
          <w:szCs w:val="24"/>
        </w:rPr>
      </w:pPr>
    </w:p>
    <w:p w14:paraId="231E0D6E" w14:textId="186A20EB" w:rsidR="00625322" w:rsidRDefault="00625322" w:rsidP="00675E50">
      <w:pPr>
        <w:rPr>
          <w:sz w:val="24"/>
          <w:szCs w:val="24"/>
        </w:rPr>
      </w:pPr>
    </w:p>
    <w:p w14:paraId="438BCCB0" w14:textId="5E3DC44F" w:rsidR="00625322" w:rsidRDefault="00625322" w:rsidP="00675E50">
      <w:pPr>
        <w:rPr>
          <w:sz w:val="24"/>
          <w:szCs w:val="24"/>
        </w:rPr>
      </w:pPr>
    </w:p>
    <w:p w14:paraId="3F9849F0" w14:textId="0808137B" w:rsidR="00625322" w:rsidRDefault="00625322" w:rsidP="00675E50">
      <w:pPr>
        <w:rPr>
          <w:sz w:val="24"/>
          <w:szCs w:val="24"/>
        </w:rPr>
      </w:pPr>
    </w:p>
    <w:p w14:paraId="0B9CDADE" w14:textId="1D66DF41" w:rsidR="00625322" w:rsidRDefault="00625322" w:rsidP="00675E50">
      <w:pPr>
        <w:rPr>
          <w:sz w:val="24"/>
          <w:szCs w:val="24"/>
        </w:rPr>
      </w:pPr>
    </w:p>
    <w:p w14:paraId="614021AE" w14:textId="77777777" w:rsidR="00625322" w:rsidRPr="004F3153" w:rsidRDefault="00625322" w:rsidP="00675E50">
      <w:pPr>
        <w:rPr>
          <w:sz w:val="24"/>
          <w:szCs w:val="24"/>
        </w:rPr>
      </w:pPr>
    </w:p>
    <w:p w14:paraId="0F10934F" w14:textId="0C74D947" w:rsidR="00675E50" w:rsidRDefault="002328A9" w:rsidP="00675E50">
      <w:pPr>
        <w:pStyle w:val="Heading2"/>
      </w:pPr>
      <w:r w:rsidRPr="00675E50">
        <w:t>Costs</w:t>
      </w:r>
    </w:p>
    <w:p w14:paraId="1E4FD4E2" w14:textId="77777777" w:rsidR="007E78B7" w:rsidRPr="004F3153" w:rsidRDefault="002328A9" w:rsidP="00D11834">
      <w:pPr>
        <w:rPr>
          <w:sz w:val="24"/>
          <w:szCs w:val="24"/>
        </w:rPr>
      </w:pPr>
      <w:r w:rsidRPr="004F3153">
        <w:rPr>
          <w:sz w:val="24"/>
          <w:szCs w:val="24"/>
        </w:rPr>
        <w:t>£</w:t>
      </w:r>
      <w:r w:rsidR="00380BF6" w:rsidRPr="004F3153">
        <w:rPr>
          <w:sz w:val="24"/>
          <w:szCs w:val="24"/>
        </w:rPr>
        <w:t>1 per person</w:t>
      </w:r>
    </w:p>
    <w:p w14:paraId="1DABA7AA" w14:textId="580A56DF" w:rsidR="002E3843" w:rsidRDefault="007E78B7" w:rsidP="002C7106">
      <w:pPr>
        <w:ind w:left="0" w:firstLine="0"/>
        <w:rPr>
          <w:sz w:val="24"/>
          <w:szCs w:val="24"/>
        </w:rPr>
      </w:pPr>
      <w:r w:rsidRPr="004F3153">
        <w:rPr>
          <w:sz w:val="24"/>
          <w:szCs w:val="24"/>
        </w:rPr>
        <w:t xml:space="preserve">You will be provided with a map </w:t>
      </w:r>
      <w:r w:rsidR="00861C84" w:rsidRPr="004F3153">
        <w:rPr>
          <w:sz w:val="24"/>
          <w:szCs w:val="24"/>
        </w:rPr>
        <w:t>of the Wood and</w:t>
      </w:r>
      <w:r w:rsidR="00611DCC">
        <w:rPr>
          <w:sz w:val="24"/>
          <w:szCs w:val="24"/>
        </w:rPr>
        <w:t xml:space="preserve"> y</w:t>
      </w:r>
      <w:r w:rsidR="00861C84" w:rsidRPr="004F3153">
        <w:rPr>
          <w:sz w:val="24"/>
          <w:szCs w:val="24"/>
        </w:rPr>
        <w:t>our chosen</w:t>
      </w:r>
      <w:r w:rsidR="002C7106">
        <w:rPr>
          <w:sz w:val="24"/>
          <w:szCs w:val="24"/>
        </w:rPr>
        <w:t xml:space="preserve"> </w:t>
      </w:r>
      <w:r w:rsidR="00861C84" w:rsidRPr="004F3153">
        <w:rPr>
          <w:sz w:val="24"/>
          <w:szCs w:val="24"/>
        </w:rPr>
        <w:t xml:space="preserve">course together with </w:t>
      </w:r>
      <w:r w:rsidR="006F72E2" w:rsidRPr="004F3153">
        <w:rPr>
          <w:sz w:val="24"/>
          <w:szCs w:val="24"/>
        </w:rPr>
        <w:t>a compass and</w:t>
      </w:r>
      <w:r w:rsidR="002C7106">
        <w:rPr>
          <w:sz w:val="24"/>
          <w:szCs w:val="24"/>
        </w:rPr>
        <w:t xml:space="preserve"> </w:t>
      </w:r>
      <w:r w:rsidR="00D93D90" w:rsidRPr="004F3153">
        <w:rPr>
          <w:sz w:val="24"/>
          <w:szCs w:val="24"/>
        </w:rPr>
        <w:t xml:space="preserve">SI </w:t>
      </w:r>
      <w:r w:rsidR="006F72E2" w:rsidRPr="004F3153">
        <w:rPr>
          <w:sz w:val="24"/>
          <w:szCs w:val="24"/>
        </w:rPr>
        <w:t>‘dibber’ (</w:t>
      </w:r>
      <w:r w:rsidR="003C4A7E" w:rsidRPr="004F3153">
        <w:rPr>
          <w:sz w:val="24"/>
          <w:szCs w:val="24"/>
        </w:rPr>
        <w:t>we will explain</w:t>
      </w:r>
      <w:r w:rsidR="002C7106">
        <w:rPr>
          <w:sz w:val="24"/>
          <w:szCs w:val="24"/>
        </w:rPr>
        <w:t xml:space="preserve"> </w:t>
      </w:r>
      <w:r w:rsidR="003C4A7E" w:rsidRPr="004F3153">
        <w:rPr>
          <w:sz w:val="24"/>
          <w:szCs w:val="24"/>
        </w:rPr>
        <w:t xml:space="preserve">what this is </w:t>
      </w:r>
      <w:r w:rsidR="00C46C11">
        <w:rPr>
          <w:sz w:val="24"/>
          <w:szCs w:val="24"/>
        </w:rPr>
        <w:t xml:space="preserve">if </w:t>
      </w:r>
      <w:r w:rsidR="00D93D90" w:rsidRPr="004F3153">
        <w:rPr>
          <w:sz w:val="24"/>
          <w:szCs w:val="24"/>
        </w:rPr>
        <w:t>you</w:t>
      </w:r>
      <w:r w:rsidR="00611DCC">
        <w:rPr>
          <w:sz w:val="24"/>
          <w:szCs w:val="24"/>
        </w:rPr>
        <w:t xml:space="preserve"> d</w:t>
      </w:r>
      <w:r w:rsidR="00D93D90" w:rsidRPr="004F3153">
        <w:rPr>
          <w:sz w:val="24"/>
          <w:szCs w:val="24"/>
        </w:rPr>
        <w:t>o</w:t>
      </w:r>
      <w:r w:rsidR="00611DCC">
        <w:rPr>
          <w:sz w:val="24"/>
          <w:szCs w:val="24"/>
        </w:rPr>
        <w:t xml:space="preserve"> </w:t>
      </w:r>
      <w:r w:rsidR="00D93D90" w:rsidRPr="004F3153">
        <w:rPr>
          <w:sz w:val="24"/>
          <w:szCs w:val="24"/>
        </w:rPr>
        <w:t>n</w:t>
      </w:r>
      <w:r w:rsidR="00611DCC">
        <w:rPr>
          <w:sz w:val="24"/>
          <w:szCs w:val="24"/>
        </w:rPr>
        <w:t>o</w:t>
      </w:r>
      <w:r w:rsidR="00D93D90" w:rsidRPr="004F3153">
        <w:rPr>
          <w:sz w:val="24"/>
          <w:szCs w:val="24"/>
        </w:rPr>
        <w:t>t know</w:t>
      </w:r>
      <w:r w:rsidR="00C46C11">
        <w:rPr>
          <w:sz w:val="24"/>
          <w:szCs w:val="24"/>
        </w:rPr>
        <w:t xml:space="preserve"> already</w:t>
      </w:r>
      <w:r w:rsidR="003C4A7E" w:rsidRPr="004F3153">
        <w:rPr>
          <w:sz w:val="24"/>
          <w:szCs w:val="24"/>
        </w:rPr>
        <w:t>….)</w:t>
      </w:r>
      <w:r w:rsidR="002328A9" w:rsidRPr="004F3153">
        <w:rPr>
          <w:sz w:val="24"/>
          <w:szCs w:val="24"/>
        </w:rPr>
        <w:t xml:space="preserve">     </w:t>
      </w:r>
    </w:p>
    <w:p w14:paraId="547A233A" w14:textId="1A3C7DCC" w:rsidR="002328A9" w:rsidRPr="004F3153" w:rsidRDefault="002328A9" w:rsidP="002C7106">
      <w:pPr>
        <w:ind w:left="0" w:firstLine="0"/>
        <w:rPr>
          <w:sz w:val="24"/>
          <w:szCs w:val="24"/>
        </w:rPr>
      </w:pPr>
      <w:r w:rsidRPr="004F3153">
        <w:rPr>
          <w:sz w:val="24"/>
          <w:szCs w:val="24"/>
        </w:rPr>
        <w:t xml:space="preserve">                      </w:t>
      </w:r>
    </w:p>
    <w:p w14:paraId="6CA64774" w14:textId="4D2C76B8" w:rsidR="00675E50" w:rsidRDefault="002328A9" w:rsidP="00675E50">
      <w:pPr>
        <w:pStyle w:val="Heading2"/>
      </w:pPr>
      <w:r w:rsidRPr="00675E50">
        <w:t>Times</w:t>
      </w:r>
    </w:p>
    <w:p w14:paraId="42100FBF" w14:textId="4774243D" w:rsidR="002328A9" w:rsidRPr="004F3153" w:rsidRDefault="002328A9" w:rsidP="00675E50">
      <w:pPr>
        <w:rPr>
          <w:sz w:val="24"/>
          <w:szCs w:val="24"/>
        </w:rPr>
      </w:pPr>
      <w:r w:rsidRPr="004F3153">
        <w:rPr>
          <w:sz w:val="24"/>
          <w:szCs w:val="24"/>
        </w:rPr>
        <w:t>Starts:</w:t>
      </w:r>
      <w:r w:rsidR="00253EA2" w:rsidRPr="004F3153">
        <w:rPr>
          <w:sz w:val="24"/>
          <w:szCs w:val="24"/>
        </w:rPr>
        <w:t xml:space="preserve"> </w:t>
      </w:r>
      <w:r w:rsidR="00253EA2" w:rsidRPr="004F3153">
        <w:rPr>
          <w:sz w:val="24"/>
          <w:szCs w:val="24"/>
        </w:rPr>
        <w:tab/>
      </w:r>
      <w:r w:rsidR="00253EA2" w:rsidRPr="004F3153">
        <w:rPr>
          <w:sz w:val="24"/>
          <w:szCs w:val="24"/>
        </w:rPr>
        <w:tab/>
      </w:r>
      <w:r w:rsidRPr="004F3153">
        <w:rPr>
          <w:sz w:val="24"/>
          <w:szCs w:val="24"/>
        </w:rPr>
        <w:t>1</w:t>
      </w:r>
      <w:r w:rsidR="00544A15" w:rsidRPr="004F3153">
        <w:rPr>
          <w:sz w:val="24"/>
          <w:szCs w:val="24"/>
        </w:rPr>
        <w:t>4</w:t>
      </w:r>
      <w:r w:rsidRPr="004F3153">
        <w:rPr>
          <w:sz w:val="24"/>
          <w:szCs w:val="24"/>
        </w:rPr>
        <w:t>00</w:t>
      </w:r>
      <w:r w:rsidR="00544A15" w:rsidRPr="004F3153">
        <w:rPr>
          <w:sz w:val="24"/>
          <w:szCs w:val="24"/>
        </w:rPr>
        <w:t xml:space="preserve"> - 1500</w:t>
      </w:r>
    </w:p>
    <w:p w14:paraId="39F12FE6" w14:textId="7083238F" w:rsidR="002E3843" w:rsidRDefault="00253EA2" w:rsidP="00B60014">
      <w:pPr>
        <w:rPr>
          <w:sz w:val="24"/>
          <w:szCs w:val="24"/>
        </w:rPr>
      </w:pPr>
      <w:r w:rsidRPr="004F3153">
        <w:rPr>
          <w:sz w:val="24"/>
          <w:szCs w:val="24"/>
        </w:rPr>
        <w:t xml:space="preserve">Course close: </w:t>
      </w:r>
      <w:r w:rsidRPr="004F3153">
        <w:rPr>
          <w:sz w:val="24"/>
          <w:szCs w:val="24"/>
        </w:rPr>
        <w:tab/>
        <w:t>1</w:t>
      </w:r>
      <w:r w:rsidR="004C377D" w:rsidRPr="004F3153">
        <w:rPr>
          <w:sz w:val="24"/>
          <w:szCs w:val="24"/>
        </w:rPr>
        <w:t>600</w:t>
      </w:r>
    </w:p>
    <w:p w14:paraId="269982A8" w14:textId="5ECF5789" w:rsidR="002E3843" w:rsidRPr="004F3153" w:rsidRDefault="002E3843" w:rsidP="0064407C">
      <w:pPr>
        <w:rPr>
          <w:sz w:val="24"/>
          <w:szCs w:val="24"/>
        </w:rPr>
      </w:pPr>
    </w:p>
    <w:p w14:paraId="2CB31E61" w14:textId="5195643C" w:rsidR="00E8246B" w:rsidRDefault="00E8246B" w:rsidP="00E8246B">
      <w:pPr>
        <w:pStyle w:val="Heading2"/>
      </w:pPr>
      <w:r>
        <w:t>Other info</w:t>
      </w:r>
    </w:p>
    <w:p w14:paraId="17446FE5" w14:textId="41CA3938" w:rsidR="009963E5" w:rsidRPr="00611DCC" w:rsidRDefault="009963E5" w:rsidP="00675E50">
      <w:pPr>
        <w:rPr>
          <w:sz w:val="24"/>
          <w:szCs w:val="24"/>
        </w:rPr>
      </w:pPr>
      <w:r w:rsidRPr="00611DCC">
        <w:rPr>
          <w:sz w:val="24"/>
          <w:szCs w:val="24"/>
        </w:rPr>
        <w:t>Visit the web page below to find out more details</w:t>
      </w:r>
    </w:p>
    <w:p w14:paraId="231548A5" w14:textId="5F0EA9F7" w:rsidR="009963E5" w:rsidRPr="00611DCC" w:rsidRDefault="005631A1" w:rsidP="00675E50">
      <w:pPr>
        <w:rPr>
          <w:sz w:val="24"/>
          <w:szCs w:val="24"/>
        </w:rPr>
      </w:pPr>
      <w:r w:rsidRPr="00611DCC">
        <w:rPr>
          <w:sz w:val="24"/>
          <w:szCs w:val="24"/>
        </w:rPr>
        <w:t>a</w:t>
      </w:r>
      <w:r w:rsidR="009963E5" w:rsidRPr="00611DCC">
        <w:rPr>
          <w:sz w:val="24"/>
          <w:szCs w:val="24"/>
        </w:rPr>
        <w:t>nd to register for the event</w:t>
      </w:r>
      <w:r w:rsidR="007E78B7" w:rsidRPr="00611DCC">
        <w:rPr>
          <w:sz w:val="24"/>
          <w:szCs w:val="24"/>
        </w:rPr>
        <w:t>.</w:t>
      </w:r>
    </w:p>
    <w:p w14:paraId="108B1950" w14:textId="20553BF6" w:rsidR="00675E50" w:rsidRPr="00B60014" w:rsidRDefault="000C7381" w:rsidP="00B60014">
      <w:pPr>
        <w:rPr>
          <w:sz w:val="24"/>
          <w:szCs w:val="24"/>
        </w:rPr>
      </w:pPr>
      <w:hyperlink r:id="rId11" w:history="1">
        <w:r w:rsidR="00516C7B" w:rsidRPr="00611DCC">
          <w:rPr>
            <w:rStyle w:val="Hyperlink"/>
            <w:sz w:val="24"/>
            <w:szCs w:val="24"/>
          </w:rPr>
          <w:t>Sampson's Wood - Quantock Orienteers</w:t>
        </w:r>
      </w:hyperlink>
    </w:p>
    <w:p w14:paraId="4356CB9C" w14:textId="2F36D405" w:rsidR="00574310" w:rsidRDefault="00574310" w:rsidP="00675E50"/>
    <w:p w14:paraId="73CDE654" w14:textId="22276BAE" w:rsidR="002328A9" w:rsidRPr="00675E50" w:rsidRDefault="00675E50" w:rsidP="00675E50">
      <w:r>
        <w:rPr>
          <w:noProof/>
        </w:rPr>
        <w:drawing>
          <wp:anchor distT="0" distB="0" distL="114300" distR="114300" simplePos="0" relativeHeight="251660288" behindDoc="1" locked="0" layoutInCell="1" allowOverlap="1" wp14:anchorId="5597BDE4" wp14:editId="7B259080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210945" cy="1505585"/>
            <wp:effectExtent l="0" t="0" r="8255" b="0"/>
            <wp:wrapTight wrapText="bothSides">
              <wp:wrapPolygon edited="0">
                <wp:start x="0" y="0"/>
                <wp:lineTo x="0" y="21318"/>
                <wp:lineTo x="21407" y="21318"/>
                <wp:lineTo x="21407" y="0"/>
                <wp:lineTo x="0" y="0"/>
              </wp:wrapPolygon>
            </wp:wrapTight>
            <wp:docPr id="3" name="Picture 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OQ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A9" w:rsidRPr="00675E50">
        <w:t>For more information contact</w:t>
      </w:r>
      <w:r w:rsidR="00253EA2">
        <w:t>:</w:t>
      </w:r>
    </w:p>
    <w:p w14:paraId="3D0A095F" w14:textId="45FB0E6F" w:rsidR="002328A9" w:rsidRPr="00675E50" w:rsidRDefault="002328A9" w:rsidP="00675E50">
      <w:r w:rsidRPr="00675E50">
        <w:t>Name</w:t>
      </w:r>
      <w:r w:rsidR="006C405E">
        <w:t>:</w:t>
      </w:r>
      <w:r w:rsidR="006C405E">
        <w:tab/>
      </w:r>
      <w:r w:rsidR="00B1780A">
        <w:tab/>
      </w:r>
      <w:r w:rsidR="008A178D">
        <w:t>Judy and Roger Craddock</w:t>
      </w:r>
    </w:p>
    <w:p w14:paraId="451647DF" w14:textId="5FA80A7E" w:rsidR="002328A9" w:rsidRPr="00675E50" w:rsidRDefault="002328A9" w:rsidP="00675E50">
      <w:r w:rsidRPr="00675E50">
        <w:t>Phone number</w:t>
      </w:r>
      <w:r w:rsidR="006C405E">
        <w:t xml:space="preserve">: </w:t>
      </w:r>
      <w:r w:rsidR="00B1780A">
        <w:tab/>
      </w:r>
      <w:r w:rsidR="005539BC">
        <w:t>01823 323850</w:t>
      </w:r>
    </w:p>
    <w:p w14:paraId="02CFFEFF" w14:textId="70974C55" w:rsidR="002328A9" w:rsidRPr="00675E50" w:rsidRDefault="002328A9" w:rsidP="00675E50">
      <w:r w:rsidRPr="00675E50">
        <w:t>Email address</w:t>
      </w:r>
      <w:r w:rsidR="00533D73">
        <w:t xml:space="preserve">: </w:t>
      </w:r>
      <w:r w:rsidR="00B1780A">
        <w:tab/>
      </w:r>
      <w:r w:rsidR="005539BC">
        <w:t>jandr.craddock@gmail.com</w:t>
      </w:r>
      <w:r w:rsidRPr="00675E50">
        <w:t xml:space="preserve"> </w:t>
      </w:r>
    </w:p>
    <w:p w14:paraId="00762CF8" w14:textId="1E564071" w:rsidR="000624FA" w:rsidRDefault="002328A9" w:rsidP="00675E50">
      <w:pPr>
        <w:rPr>
          <w:rStyle w:val="Hyperlink"/>
          <w:color w:val="045947"/>
        </w:rPr>
      </w:pPr>
      <w:r w:rsidRPr="00675E50">
        <w:t>or visit</w:t>
      </w:r>
      <w:r w:rsidR="00B1780A">
        <w:t>:</w:t>
      </w:r>
      <w:r w:rsidR="00B1780A">
        <w:tab/>
      </w:r>
      <w:r w:rsidRPr="00675E50">
        <w:t xml:space="preserve"> </w:t>
      </w:r>
      <w:hyperlink r:id="rId13" w:history="1">
        <w:r w:rsidRPr="00675E50">
          <w:rPr>
            <w:rStyle w:val="Hyperlink"/>
            <w:color w:val="045947"/>
          </w:rPr>
          <w:t>www.quantockorienteers.co.uk</w:t>
        </w:r>
      </w:hyperlink>
    </w:p>
    <w:p w14:paraId="2E4FFAF5" w14:textId="2EF71163" w:rsidR="00E82DC9" w:rsidRPr="00675E50" w:rsidRDefault="00B60014" w:rsidP="00675E50">
      <w:pPr>
        <w:rPr>
          <w:rStyle w:val="IntenseEmphasis"/>
          <w:b w:val="0"/>
          <w:bCs w:val="0"/>
          <w:color w:val="auto"/>
          <w:spacing w:val="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762DAEE" wp14:editId="60C99D61">
            <wp:simplePos x="0" y="0"/>
            <wp:positionH relativeFrom="column">
              <wp:posOffset>1019175</wp:posOffset>
            </wp:positionH>
            <wp:positionV relativeFrom="paragraph">
              <wp:posOffset>257175</wp:posOffset>
            </wp:positionV>
            <wp:extent cx="4314825" cy="3402330"/>
            <wp:effectExtent l="0" t="0" r="9525" b="7620"/>
            <wp:wrapSquare wrapText="bothSides"/>
            <wp:docPr id="4" name="Picture 4" descr="A picture containing text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ass,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482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2DC9" w:rsidRPr="00675E50" w:rsidSect="007A5A5F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36363" w14:textId="77777777" w:rsidR="000C7381" w:rsidRDefault="000C7381" w:rsidP="00675E50">
      <w:r>
        <w:separator/>
      </w:r>
    </w:p>
  </w:endnote>
  <w:endnote w:type="continuationSeparator" w:id="0">
    <w:p w14:paraId="0866E489" w14:textId="77777777" w:rsidR="000C7381" w:rsidRDefault="000C7381" w:rsidP="0067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EC9C7" w14:textId="77777777" w:rsidR="00675E50" w:rsidRDefault="00675E50" w:rsidP="00675E50">
    <w:pPr>
      <w:pStyle w:val="Heading3"/>
    </w:pPr>
    <w:r>
      <w:t>quantock orienteers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70E6" w14:textId="77777777" w:rsidR="000C7381" w:rsidRDefault="000C7381" w:rsidP="00675E50">
      <w:r>
        <w:separator/>
      </w:r>
    </w:p>
  </w:footnote>
  <w:footnote w:type="continuationSeparator" w:id="0">
    <w:p w14:paraId="0DE458B9" w14:textId="77777777" w:rsidR="000C7381" w:rsidRDefault="000C7381" w:rsidP="00675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.75pt;height:12pt" o:bullet="t">
        <v:imagedata r:id="rId1" o:title="Annotation 2020-08-27 195746"/>
      </v:shape>
    </w:pict>
  </w:numPicBullet>
  <w:abstractNum w:abstractNumId="0" w15:restartNumberingAfterBreak="0">
    <w:nsid w:val="2F3F4710"/>
    <w:multiLevelType w:val="hybridMultilevel"/>
    <w:tmpl w:val="0C7AE8CE"/>
    <w:lvl w:ilvl="0" w:tplc="C5A038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32051"/>
    <w:multiLevelType w:val="hybridMultilevel"/>
    <w:tmpl w:val="F5100DFA"/>
    <w:lvl w:ilvl="0" w:tplc="C5A038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76519"/>
    <w:multiLevelType w:val="hybridMultilevel"/>
    <w:tmpl w:val="739E099A"/>
    <w:lvl w:ilvl="0" w:tplc="C5A038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E4A75"/>
    <w:multiLevelType w:val="hybridMultilevel"/>
    <w:tmpl w:val="63949E3C"/>
    <w:lvl w:ilvl="0" w:tplc="C5A038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89"/>
    <w:rsid w:val="00005B34"/>
    <w:rsid w:val="00016B53"/>
    <w:rsid w:val="0006023E"/>
    <w:rsid w:val="000624FA"/>
    <w:rsid w:val="0007224E"/>
    <w:rsid w:val="000A3192"/>
    <w:rsid w:val="000B6569"/>
    <w:rsid w:val="000C28FD"/>
    <w:rsid w:val="000C7381"/>
    <w:rsid w:val="000F43FF"/>
    <w:rsid w:val="0010391D"/>
    <w:rsid w:val="00141165"/>
    <w:rsid w:val="001474A0"/>
    <w:rsid w:val="001521D1"/>
    <w:rsid w:val="001A2813"/>
    <w:rsid w:val="001B54CB"/>
    <w:rsid w:val="001D11C0"/>
    <w:rsid w:val="00205B98"/>
    <w:rsid w:val="00206800"/>
    <w:rsid w:val="00206C07"/>
    <w:rsid w:val="0021449D"/>
    <w:rsid w:val="002328A9"/>
    <w:rsid w:val="00253EA2"/>
    <w:rsid w:val="00290FDF"/>
    <w:rsid w:val="00293E9B"/>
    <w:rsid w:val="002C7106"/>
    <w:rsid w:val="002E3843"/>
    <w:rsid w:val="002F14C3"/>
    <w:rsid w:val="003104A0"/>
    <w:rsid w:val="0033719D"/>
    <w:rsid w:val="00343591"/>
    <w:rsid w:val="00345CF8"/>
    <w:rsid w:val="00355393"/>
    <w:rsid w:val="0037550D"/>
    <w:rsid w:val="00380BF6"/>
    <w:rsid w:val="003C4A7E"/>
    <w:rsid w:val="003F0F69"/>
    <w:rsid w:val="00406A15"/>
    <w:rsid w:val="00426DC2"/>
    <w:rsid w:val="00455868"/>
    <w:rsid w:val="004A6732"/>
    <w:rsid w:val="004C377D"/>
    <w:rsid w:val="004D6EBF"/>
    <w:rsid w:val="004F3153"/>
    <w:rsid w:val="00516C7B"/>
    <w:rsid w:val="00521E10"/>
    <w:rsid w:val="00533D73"/>
    <w:rsid w:val="00544A15"/>
    <w:rsid w:val="005539BC"/>
    <w:rsid w:val="00556B99"/>
    <w:rsid w:val="005631A1"/>
    <w:rsid w:val="00563E75"/>
    <w:rsid w:val="00574310"/>
    <w:rsid w:val="005A5738"/>
    <w:rsid w:val="005E01A4"/>
    <w:rsid w:val="005F2C54"/>
    <w:rsid w:val="0060348E"/>
    <w:rsid w:val="00611DCC"/>
    <w:rsid w:val="0061597F"/>
    <w:rsid w:val="006177EB"/>
    <w:rsid w:val="00625322"/>
    <w:rsid w:val="0064407C"/>
    <w:rsid w:val="00675E50"/>
    <w:rsid w:val="006967E4"/>
    <w:rsid w:val="006A1AFA"/>
    <w:rsid w:val="006B04BB"/>
    <w:rsid w:val="006C405E"/>
    <w:rsid w:val="006E5907"/>
    <w:rsid w:val="006F3F6E"/>
    <w:rsid w:val="006F72E2"/>
    <w:rsid w:val="00740846"/>
    <w:rsid w:val="007618FA"/>
    <w:rsid w:val="00787120"/>
    <w:rsid w:val="007A5A5F"/>
    <w:rsid w:val="007B23DF"/>
    <w:rsid w:val="007D6B01"/>
    <w:rsid w:val="007E78B7"/>
    <w:rsid w:val="007F7605"/>
    <w:rsid w:val="00814652"/>
    <w:rsid w:val="00834A22"/>
    <w:rsid w:val="00854250"/>
    <w:rsid w:val="00861C84"/>
    <w:rsid w:val="008876DC"/>
    <w:rsid w:val="008A178D"/>
    <w:rsid w:val="008E61CA"/>
    <w:rsid w:val="008E7EDD"/>
    <w:rsid w:val="00921099"/>
    <w:rsid w:val="009461B4"/>
    <w:rsid w:val="0095144C"/>
    <w:rsid w:val="0096732F"/>
    <w:rsid w:val="00973FAC"/>
    <w:rsid w:val="009963E5"/>
    <w:rsid w:val="00A62BB7"/>
    <w:rsid w:val="00AC5D1E"/>
    <w:rsid w:val="00AE465F"/>
    <w:rsid w:val="00B1780A"/>
    <w:rsid w:val="00B427BB"/>
    <w:rsid w:val="00B43A18"/>
    <w:rsid w:val="00B509F8"/>
    <w:rsid w:val="00B55F53"/>
    <w:rsid w:val="00B60014"/>
    <w:rsid w:val="00B641ED"/>
    <w:rsid w:val="00B81E74"/>
    <w:rsid w:val="00B83458"/>
    <w:rsid w:val="00BA1389"/>
    <w:rsid w:val="00BC749F"/>
    <w:rsid w:val="00BD2601"/>
    <w:rsid w:val="00BD27DC"/>
    <w:rsid w:val="00BE009F"/>
    <w:rsid w:val="00BF4FBA"/>
    <w:rsid w:val="00C46C11"/>
    <w:rsid w:val="00C63643"/>
    <w:rsid w:val="00C71F6D"/>
    <w:rsid w:val="00C74839"/>
    <w:rsid w:val="00CC6630"/>
    <w:rsid w:val="00D11834"/>
    <w:rsid w:val="00D6298C"/>
    <w:rsid w:val="00D93D90"/>
    <w:rsid w:val="00DA2643"/>
    <w:rsid w:val="00E00535"/>
    <w:rsid w:val="00E06672"/>
    <w:rsid w:val="00E241F3"/>
    <w:rsid w:val="00E319CE"/>
    <w:rsid w:val="00E5094D"/>
    <w:rsid w:val="00E61A54"/>
    <w:rsid w:val="00E73A6D"/>
    <w:rsid w:val="00E8246B"/>
    <w:rsid w:val="00E82DC9"/>
    <w:rsid w:val="00E9668F"/>
    <w:rsid w:val="00EA4DE9"/>
    <w:rsid w:val="00EC2D4D"/>
    <w:rsid w:val="00EC6E79"/>
    <w:rsid w:val="00EF2FB3"/>
    <w:rsid w:val="00EF6626"/>
    <w:rsid w:val="00F07375"/>
    <w:rsid w:val="00F57017"/>
    <w:rsid w:val="00F71B54"/>
    <w:rsid w:val="00F73152"/>
    <w:rsid w:val="00FA597B"/>
    <w:rsid w:val="00FB4154"/>
    <w:rsid w:val="00FB4B01"/>
    <w:rsid w:val="00FC06C1"/>
    <w:rsid w:val="00FD69F2"/>
    <w:rsid w:val="00FE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6F03C"/>
  <w15:docId w15:val="{7ACC4F0F-5D61-42C2-852A-3A596AEB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E50"/>
    <w:pPr>
      <w:tabs>
        <w:tab w:val="left" w:pos="4260"/>
      </w:tabs>
      <w:spacing w:after="0" w:line="240" w:lineRule="auto"/>
      <w:ind w:left="1440" w:hanging="1440"/>
      <w:jc w:val="both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rsid w:val="007A5A5F"/>
    <w:pPr>
      <w:pBdr>
        <w:top w:val="single" w:sz="24" w:space="0" w:color="045947"/>
        <w:left w:val="single" w:sz="24" w:space="0" w:color="045947"/>
        <w:bottom w:val="single" w:sz="24" w:space="0" w:color="045947"/>
        <w:right w:val="single" w:sz="24" w:space="0" w:color="045947"/>
      </w:pBdr>
      <w:shd w:val="clear" w:color="auto" w:fill="045947"/>
      <w:outlineLvl w:val="0"/>
    </w:pPr>
    <w:rPr>
      <w:caps/>
      <w:color w:val="FFFFFF" w:themeColor="background1"/>
      <w:spacing w:val="15"/>
    </w:rPr>
  </w:style>
  <w:style w:type="paragraph" w:styleId="Heading2">
    <w:name w:val="heading 2"/>
    <w:aliases w:val="Heading"/>
    <w:basedOn w:val="Normal"/>
    <w:next w:val="Normal"/>
    <w:link w:val="Heading2Char"/>
    <w:uiPriority w:val="9"/>
    <w:unhideWhenUsed/>
    <w:qFormat/>
    <w:rsid w:val="00675E50"/>
    <w:pPr>
      <w:pBdr>
        <w:top w:val="single" w:sz="24" w:space="0" w:color="FFDD00"/>
        <w:left w:val="single" w:sz="24" w:space="0" w:color="FFDD00"/>
        <w:bottom w:val="single" w:sz="24" w:space="0" w:color="FFDD00"/>
        <w:right w:val="single" w:sz="24" w:space="0" w:color="FFDD00"/>
      </w:pBdr>
      <w:shd w:val="clear" w:color="auto" w:fill="FFDD00"/>
      <w:outlineLvl w:val="1"/>
    </w:pPr>
    <w:rPr>
      <w:caps/>
      <w:spacing w:val="15"/>
      <w:sz w:val="36"/>
      <w:szCs w:val="36"/>
    </w:rPr>
  </w:style>
  <w:style w:type="paragraph" w:styleId="Heading3">
    <w:name w:val="heading 3"/>
    <w:aliases w:val="Footnote"/>
    <w:basedOn w:val="Normal"/>
    <w:next w:val="Normal"/>
    <w:link w:val="Heading3Char"/>
    <w:uiPriority w:val="9"/>
    <w:unhideWhenUsed/>
    <w:qFormat/>
    <w:rsid w:val="000624FA"/>
    <w:pPr>
      <w:pBdr>
        <w:top w:val="single" w:sz="6" w:space="2" w:color="045947"/>
      </w:pBdr>
      <w:spacing w:before="300"/>
      <w:jc w:val="right"/>
      <w:outlineLvl w:val="2"/>
    </w:pPr>
    <w:rPr>
      <w:caps/>
      <w:color w:val="045947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E465F"/>
    <w:pPr>
      <w:pBdr>
        <w:top w:val="dotted" w:sz="6" w:space="2" w:color="045947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E465F"/>
    <w:pPr>
      <w:pBdr>
        <w:bottom w:val="single" w:sz="6" w:space="1" w:color="045947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4A6732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732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732"/>
    <w:p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732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A5F"/>
    <w:rPr>
      <w:caps/>
      <w:color w:val="FFFFFF" w:themeColor="background1"/>
      <w:spacing w:val="15"/>
      <w:sz w:val="22"/>
      <w:szCs w:val="22"/>
      <w:shd w:val="clear" w:color="auto" w:fill="045947"/>
    </w:rPr>
  </w:style>
  <w:style w:type="character" w:customStyle="1" w:styleId="Heading2Char">
    <w:name w:val="Heading 2 Char"/>
    <w:aliases w:val="Heading Char"/>
    <w:basedOn w:val="DefaultParagraphFont"/>
    <w:link w:val="Heading2"/>
    <w:uiPriority w:val="9"/>
    <w:rsid w:val="00675E50"/>
    <w:rPr>
      <w:rFonts w:ascii="Calibri" w:hAnsi="Calibri" w:cs="Calibri"/>
      <w:caps/>
      <w:spacing w:val="15"/>
      <w:sz w:val="36"/>
      <w:szCs w:val="36"/>
      <w:shd w:val="clear" w:color="auto" w:fill="FFDD00"/>
    </w:rPr>
  </w:style>
  <w:style w:type="character" w:customStyle="1" w:styleId="Heading3Char">
    <w:name w:val="Heading 3 Char"/>
    <w:aliases w:val="Footnote Char"/>
    <w:basedOn w:val="DefaultParagraphFont"/>
    <w:link w:val="Heading3"/>
    <w:uiPriority w:val="9"/>
    <w:rsid w:val="000624FA"/>
    <w:rPr>
      <w:rFonts w:ascii="Calibri" w:hAnsi="Calibri" w:cs="Calibri"/>
      <w:caps/>
      <w:color w:val="045947"/>
      <w:spacing w:val="1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E465F"/>
    <w:rPr>
      <w:caps/>
      <w:color w:val="6B911C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AE465F"/>
    <w:rPr>
      <w:caps/>
      <w:color w:val="6B911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732"/>
    <w:rPr>
      <w:caps/>
      <w:color w:val="6B911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732"/>
    <w:rPr>
      <w:caps/>
      <w:color w:val="6B911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73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73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6732"/>
    <w:rPr>
      <w:b/>
      <w:bCs/>
      <w:color w:val="6B911C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144C"/>
    <w:pPr>
      <w:pBdr>
        <w:top w:val="single" w:sz="24" w:space="1" w:color="045947"/>
        <w:left w:val="single" w:sz="24" w:space="4" w:color="045947"/>
        <w:bottom w:val="single" w:sz="24" w:space="1" w:color="045947"/>
        <w:right w:val="single" w:sz="24" w:space="4" w:color="045947"/>
      </w:pBdr>
      <w:shd w:val="clear" w:color="auto" w:fill="045947"/>
      <w:spacing w:before="0"/>
    </w:pPr>
    <w:rPr>
      <w:rFonts w:asciiTheme="majorHAnsi" w:eastAsiaTheme="majorEastAsia" w:hAnsiTheme="majorHAnsi" w:cstheme="majorBidi"/>
      <w:caps/>
      <w:noProof/>
      <w:color w:val="F2F2F2" w:themeColor="background1" w:themeShade="F2"/>
      <w:spacing w:val="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5144C"/>
    <w:rPr>
      <w:rFonts w:asciiTheme="majorHAnsi" w:eastAsiaTheme="majorEastAsia" w:hAnsiTheme="majorHAnsi" w:cstheme="majorBidi"/>
      <w:caps/>
      <w:noProof/>
      <w:color w:val="F2F2F2" w:themeColor="background1" w:themeShade="F2"/>
      <w:spacing w:val="10"/>
      <w:sz w:val="72"/>
      <w:szCs w:val="72"/>
      <w:shd w:val="clear" w:color="auto" w:fill="045947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675E50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675E50"/>
    <w:rPr>
      <w:rFonts w:ascii="Arial" w:hAnsi="Arial" w:cs="Arial"/>
      <w:caps/>
      <w:color w:val="FFFFFF" w:themeColor="background1"/>
      <w:spacing w:val="15"/>
      <w:sz w:val="52"/>
      <w:szCs w:val="52"/>
      <w:shd w:val="clear" w:color="auto" w:fill="045947"/>
    </w:rPr>
  </w:style>
  <w:style w:type="character" w:styleId="Strong">
    <w:name w:val="Strong"/>
    <w:uiPriority w:val="22"/>
    <w:qFormat/>
    <w:rsid w:val="004A6732"/>
    <w:rPr>
      <w:b/>
      <w:bCs/>
    </w:rPr>
  </w:style>
  <w:style w:type="character" w:styleId="Emphasis">
    <w:name w:val="Emphasis"/>
    <w:uiPriority w:val="20"/>
    <w:qFormat/>
    <w:rsid w:val="00B427BB"/>
    <w:rPr>
      <w:color w:val="045947"/>
      <w:spacing w:val="5"/>
    </w:rPr>
  </w:style>
  <w:style w:type="paragraph" w:styleId="NoSpacing">
    <w:name w:val="No Spacing"/>
    <w:uiPriority w:val="1"/>
    <w:rsid w:val="004A673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673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A673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4A6732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732"/>
    <w:rPr>
      <w:color w:val="90C226" w:themeColor="accent1"/>
      <w:sz w:val="24"/>
      <w:szCs w:val="24"/>
    </w:rPr>
  </w:style>
  <w:style w:type="character" w:styleId="SubtleEmphasis">
    <w:name w:val="Subtle Emphasis"/>
    <w:uiPriority w:val="19"/>
    <w:rsid w:val="00AE465F"/>
  </w:style>
  <w:style w:type="character" w:styleId="IntenseEmphasis">
    <w:name w:val="Intense Emphasis"/>
    <w:uiPriority w:val="21"/>
    <w:qFormat/>
    <w:rsid w:val="00B427BB"/>
    <w:rPr>
      <w:b/>
      <w:bCs/>
      <w:color w:val="ED4521"/>
      <w:spacing w:val="10"/>
    </w:rPr>
  </w:style>
  <w:style w:type="character" w:styleId="SubtleReference">
    <w:name w:val="Subtle Reference"/>
    <w:uiPriority w:val="31"/>
    <w:rsid w:val="004A6732"/>
    <w:rPr>
      <w:b/>
      <w:bCs/>
      <w:color w:val="90C226" w:themeColor="accent1"/>
    </w:rPr>
  </w:style>
  <w:style w:type="character" w:styleId="IntenseReference">
    <w:name w:val="Intense Reference"/>
    <w:uiPriority w:val="32"/>
    <w:rsid w:val="004A6732"/>
    <w:rPr>
      <w:b/>
      <w:bCs/>
      <w:i/>
      <w:iCs/>
      <w:caps/>
      <w:color w:val="90C226" w:themeColor="accent1"/>
    </w:rPr>
  </w:style>
  <w:style w:type="character" w:styleId="BookTitle">
    <w:name w:val="Book Title"/>
    <w:uiPriority w:val="33"/>
    <w:rsid w:val="004A673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6732"/>
    <w:pPr>
      <w:outlineLvl w:val="9"/>
    </w:pPr>
  </w:style>
  <w:style w:type="paragraph" w:styleId="ListParagraph">
    <w:name w:val="List Paragraph"/>
    <w:basedOn w:val="Normal"/>
    <w:uiPriority w:val="34"/>
    <w:rsid w:val="00AE465F"/>
    <w:pPr>
      <w:ind w:left="720"/>
      <w:contextualSpacing/>
    </w:pPr>
  </w:style>
  <w:style w:type="character" w:styleId="Hyperlink">
    <w:name w:val="Hyperlink"/>
    <w:rsid w:val="002328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5E50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75E50"/>
    <w:rPr>
      <w:rFonts w:ascii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75E50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75E50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quantockorienteers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quantockorienteers.co.uk/events/sampsons-wood-jog-1-2021-09-1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dda\OneDrive\Desktop\My%20documents\orienteering\QO%20House%20Style%20-%20Flyer%201.dotx" TargetMode="External"/></Relationships>
</file>

<file path=word/theme/theme1.xml><?xml version="1.0" encoding="utf-8"?>
<a:theme xmlns:a="http://schemas.openxmlformats.org/drawingml/2006/main" name="Facet">
  <a:themeElements>
    <a:clrScheme name="QO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045947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045947"/>
      </a:hlink>
      <a:folHlink>
        <a:srgbClr val="045947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C7013-D701-4674-A54E-EB1102B5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QO House Style - Flyer 1</Template>
  <TotalTime>1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goddard</dc:creator>
  <cp:lastModifiedBy>Roger Craddock</cp:lastModifiedBy>
  <cp:revision>2</cp:revision>
  <cp:lastPrinted>2020-08-27T18:22:00Z</cp:lastPrinted>
  <dcterms:created xsi:type="dcterms:W3CDTF">2021-08-27T14:05:00Z</dcterms:created>
  <dcterms:modified xsi:type="dcterms:W3CDTF">2021-08-27T14:05:00Z</dcterms:modified>
</cp:coreProperties>
</file>